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BD927" w14:textId="77777777" w:rsidR="00991ABA" w:rsidRDefault="00991ABA" w:rsidP="00991ABA">
      <w:pPr>
        <w:spacing w:after="0" w:line="240" w:lineRule="auto"/>
        <w:jc w:val="center"/>
        <w:rPr>
          <w:rFonts w:cs="Arial"/>
          <w:b/>
          <w:sz w:val="24"/>
        </w:rPr>
      </w:pPr>
    </w:p>
    <w:p w14:paraId="7346A414" w14:textId="77777777" w:rsidR="00991ABA" w:rsidRPr="00B715A3" w:rsidRDefault="007425A1" w:rsidP="00B715A3">
      <w:pPr>
        <w:spacing w:after="0" w:line="240" w:lineRule="auto"/>
        <w:rPr>
          <w:rFonts w:ascii="Arial" w:hAnsi="Arial" w:cs="Arial"/>
          <w:b/>
          <w:szCs w:val="20"/>
        </w:rPr>
      </w:pPr>
      <w:r w:rsidRPr="00B715A3">
        <w:rPr>
          <w:rFonts w:ascii="Arial" w:hAnsi="Arial" w:cs="Arial"/>
          <w:b/>
          <w:szCs w:val="20"/>
        </w:rPr>
        <w:t>Weekly Sickness Absence Reports</w:t>
      </w:r>
    </w:p>
    <w:p w14:paraId="7811859A" w14:textId="77777777" w:rsidR="00991ABA" w:rsidRPr="00991ABA" w:rsidRDefault="00991ABA" w:rsidP="00991ABA">
      <w:pPr>
        <w:spacing w:after="0" w:line="240" w:lineRule="auto"/>
        <w:jc w:val="center"/>
        <w:rPr>
          <w:rFonts w:cs="Arial"/>
          <w:sz w:val="24"/>
        </w:rPr>
      </w:pPr>
    </w:p>
    <w:p w14:paraId="533F6C57" w14:textId="77777777" w:rsidR="007425A1" w:rsidRPr="00991ABA" w:rsidRDefault="007425A1" w:rsidP="00991ABA">
      <w:p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Notes for guidance:</w:t>
      </w:r>
    </w:p>
    <w:p w14:paraId="432C2823" w14:textId="77777777" w:rsidR="007425A1" w:rsidRPr="00991ABA" w:rsidRDefault="007425A1" w:rsidP="00991ABA">
      <w:pPr>
        <w:numPr>
          <w:ilvl w:val="0"/>
          <w:numId w:val="7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This form is necessary for implementing sick pay regulations and keeping of records by law.</w:t>
      </w:r>
    </w:p>
    <w:p w14:paraId="100C9B16" w14:textId="77777777" w:rsidR="007425A1" w:rsidRPr="00991ABA" w:rsidRDefault="007425A1" w:rsidP="007425A1">
      <w:pPr>
        <w:numPr>
          <w:ilvl w:val="0"/>
          <w:numId w:val="8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The completed form must be sent to HR Operations on the Monday following the week covered by the return.  A copy should also be sent to the Departmental Superintendent/Administrator and one retained within the department.</w:t>
      </w:r>
    </w:p>
    <w:p w14:paraId="4EA662B3" w14:textId="77777777" w:rsidR="007425A1" w:rsidRPr="00991ABA" w:rsidRDefault="007425A1" w:rsidP="007425A1">
      <w:pPr>
        <w:numPr>
          <w:ilvl w:val="0"/>
          <w:numId w:val="8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Please mark the days absent by using the letter X.</w:t>
      </w:r>
    </w:p>
    <w:p w14:paraId="60254059" w14:textId="77777777" w:rsidR="007425A1" w:rsidRPr="00991ABA" w:rsidRDefault="007425A1" w:rsidP="007425A1">
      <w:pPr>
        <w:numPr>
          <w:ilvl w:val="0"/>
          <w:numId w:val="8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Please indicate whether the absence could be work related by referring to the certificate authorising the absence</w:t>
      </w:r>
    </w:p>
    <w:p w14:paraId="10226F93" w14:textId="77777777" w:rsidR="007425A1" w:rsidRPr="00991ABA" w:rsidRDefault="007425A1" w:rsidP="007425A1">
      <w:pPr>
        <w:numPr>
          <w:ilvl w:val="0"/>
          <w:numId w:val="9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If no persons are absent then a ‘</w:t>
      </w:r>
      <w:r w:rsidRPr="00991ABA">
        <w:rPr>
          <w:rFonts w:cs="Arial"/>
          <w:caps/>
        </w:rPr>
        <w:t>Nil Return’</w:t>
      </w:r>
      <w:r w:rsidRPr="00991ABA">
        <w:rPr>
          <w:rFonts w:cs="Arial"/>
        </w:rPr>
        <w:t xml:space="preserve"> is required.</w:t>
      </w:r>
    </w:p>
    <w:p w14:paraId="141F1AB2" w14:textId="77777777" w:rsidR="007425A1" w:rsidRPr="00991ABA" w:rsidRDefault="006373A3" w:rsidP="007425A1">
      <w:pPr>
        <w:numPr>
          <w:ilvl w:val="0"/>
          <w:numId w:val="10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Sickness Self Certificates</w:t>
      </w:r>
      <w:r w:rsidR="007425A1" w:rsidRPr="00991ABA">
        <w:rPr>
          <w:rFonts w:cs="Arial"/>
        </w:rPr>
        <w:t xml:space="preserve"> or </w:t>
      </w:r>
      <w:r>
        <w:rPr>
          <w:rFonts w:cs="Arial"/>
        </w:rPr>
        <w:t>a GP/hospital Statement of Fitness to Work</w:t>
      </w:r>
      <w:r w:rsidR="007425A1" w:rsidRPr="00991ABA">
        <w:rPr>
          <w:rFonts w:cs="Arial"/>
        </w:rPr>
        <w:t xml:space="preserve"> should be attached to the form.</w:t>
      </w:r>
    </w:p>
    <w:p w14:paraId="084FCC4D" w14:textId="77777777" w:rsidR="007425A1" w:rsidRPr="00991ABA" w:rsidRDefault="007425A1" w:rsidP="007425A1">
      <w:pPr>
        <w:rPr>
          <w:rFonts w:cs="Arial"/>
        </w:rPr>
      </w:pPr>
      <w:r w:rsidRPr="00991ABA">
        <w:rPr>
          <w:rFonts w:cs="Arial"/>
        </w:rPr>
        <w:t>Please complete the following in</w:t>
      </w:r>
      <w:r w:rsidRPr="00991ABA">
        <w:rPr>
          <w:rFonts w:cs="Arial"/>
          <w:b/>
        </w:rPr>
        <w:t xml:space="preserve"> block capitals</w:t>
      </w:r>
      <w:r w:rsidRPr="00991ABA">
        <w:rPr>
          <w:rFonts w:cs="Arial"/>
        </w:rPr>
        <w:t>.</w:t>
      </w:r>
    </w:p>
    <w:p w14:paraId="785D4AD6" w14:textId="77777777" w:rsidR="007425A1" w:rsidRPr="00991ABA" w:rsidRDefault="007425A1" w:rsidP="007425A1">
      <w:pPr>
        <w:spacing w:line="360" w:lineRule="auto"/>
        <w:rPr>
          <w:rFonts w:cs="Arial"/>
        </w:rPr>
      </w:pPr>
      <w:r w:rsidRPr="00991ABA">
        <w:rPr>
          <w:rFonts w:cs="Arial"/>
        </w:rPr>
        <w:t>WEEK ENDING SUNDAY ___________________</w:t>
      </w:r>
      <w:r w:rsidRPr="00991ABA">
        <w:rPr>
          <w:rFonts w:cs="Arial"/>
        </w:rPr>
        <w:tab/>
        <w:t xml:space="preserve">DEPT ________   SECTION </w:t>
      </w:r>
      <w:r w:rsidRPr="00991ABA">
        <w:rPr>
          <w:rFonts w:cs="Arial"/>
        </w:rPr>
        <w:softHyphen/>
        <w:t>_____________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540"/>
        <w:gridCol w:w="540"/>
        <w:gridCol w:w="540"/>
        <w:gridCol w:w="540"/>
        <w:gridCol w:w="540"/>
        <w:gridCol w:w="540"/>
        <w:gridCol w:w="540"/>
        <w:gridCol w:w="1980"/>
        <w:gridCol w:w="1080"/>
        <w:gridCol w:w="900"/>
        <w:gridCol w:w="1080"/>
      </w:tblGrid>
      <w:tr w:rsidR="007425A1" w:rsidRPr="00991ABA" w14:paraId="2114D6C1" w14:textId="77777777" w:rsidTr="00991ABA">
        <w:trPr>
          <w:trHeight w:val="1090"/>
        </w:trPr>
        <w:tc>
          <w:tcPr>
            <w:tcW w:w="1548" w:type="dxa"/>
          </w:tcPr>
          <w:p w14:paraId="2E0CDBAB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540" w:type="dxa"/>
          </w:tcPr>
          <w:p w14:paraId="3E540690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Mo</w:t>
            </w:r>
          </w:p>
        </w:tc>
        <w:tc>
          <w:tcPr>
            <w:tcW w:w="540" w:type="dxa"/>
          </w:tcPr>
          <w:p w14:paraId="388C9B2E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Tu</w:t>
            </w:r>
          </w:p>
        </w:tc>
        <w:tc>
          <w:tcPr>
            <w:tcW w:w="540" w:type="dxa"/>
          </w:tcPr>
          <w:p w14:paraId="0529F786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We</w:t>
            </w:r>
          </w:p>
        </w:tc>
        <w:tc>
          <w:tcPr>
            <w:tcW w:w="540" w:type="dxa"/>
          </w:tcPr>
          <w:p w14:paraId="360991EB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Th</w:t>
            </w:r>
          </w:p>
        </w:tc>
        <w:tc>
          <w:tcPr>
            <w:tcW w:w="540" w:type="dxa"/>
          </w:tcPr>
          <w:p w14:paraId="282FADBA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Fr</w:t>
            </w:r>
          </w:p>
        </w:tc>
        <w:tc>
          <w:tcPr>
            <w:tcW w:w="540" w:type="dxa"/>
          </w:tcPr>
          <w:p w14:paraId="48288BBE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Sa</w:t>
            </w:r>
          </w:p>
        </w:tc>
        <w:tc>
          <w:tcPr>
            <w:tcW w:w="540" w:type="dxa"/>
          </w:tcPr>
          <w:p w14:paraId="5685C353" w14:textId="77777777" w:rsidR="007425A1" w:rsidRPr="00991ABA" w:rsidRDefault="007425A1" w:rsidP="00991ABA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S</w:t>
            </w:r>
            <w:r w:rsidR="00991ABA"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1980" w:type="dxa"/>
          </w:tcPr>
          <w:p w14:paraId="64A3360B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Reason</w:t>
            </w:r>
            <w:r w:rsidR="00F17255" w:rsidRPr="00991ABA">
              <w:rPr>
                <w:rFonts w:cs="Arial"/>
                <w:sz w:val="18"/>
                <w:szCs w:val="18"/>
              </w:rPr>
              <w:t xml:space="preserve"> (see attached list)</w:t>
            </w:r>
          </w:p>
        </w:tc>
        <w:tc>
          <w:tcPr>
            <w:tcW w:w="1080" w:type="dxa"/>
          </w:tcPr>
          <w:p w14:paraId="645D3D9A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No. of Working Days</w:t>
            </w:r>
          </w:p>
        </w:tc>
        <w:tc>
          <w:tcPr>
            <w:tcW w:w="900" w:type="dxa"/>
          </w:tcPr>
          <w:p w14:paraId="68113594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Could it be work related?</w:t>
            </w:r>
          </w:p>
        </w:tc>
        <w:tc>
          <w:tcPr>
            <w:tcW w:w="1080" w:type="dxa"/>
          </w:tcPr>
          <w:p w14:paraId="77415989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Cert Attached? Y/N</w:t>
            </w:r>
          </w:p>
        </w:tc>
      </w:tr>
      <w:tr w:rsidR="007425A1" w:rsidRPr="00991ABA" w14:paraId="1013376F" w14:textId="77777777" w:rsidTr="00EE7BA2">
        <w:tc>
          <w:tcPr>
            <w:tcW w:w="1548" w:type="dxa"/>
          </w:tcPr>
          <w:p w14:paraId="377F78D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04C8C7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03B513A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4BF115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109B24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C099FB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0842143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A0E53C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42B1C6C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39246C7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4561910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4B04BEA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1F5F8E96" w14:textId="77777777" w:rsidTr="00EE7BA2">
        <w:tc>
          <w:tcPr>
            <w:tcW w:w="1548" w:type="dxa"/>
          </w:tcPr>
          <w:p w14:paraId="4C424F3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6E63CD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9B9A720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24D635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DE91650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209D1C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DC0B90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586E1D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4292B39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1100BAC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640AB8C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0A5FFC5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179AD123" w14:textId="77777777" w:rsidTr="00EE7BA2">
        <w:tc>
          <w:tcPr>
            <w:tcW w:w="1548" w:type="dxa"/>
          </w:tcPr>
          <w:p w14:paraId="2FEDDE3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371E580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37E485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EA9766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630875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EC3FAD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F7B618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B5933E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2829508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54023D3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74F2D3A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22AE666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5330E304" w14:textId="77777777" w:rsidTr="00EE7BA2">
        <w:tc>
          <w:tcPr>
            <w:tcW w:w="1548" w:type="dxa"/>
          </w:tcPr>
          <w:p w14:paraId="2955F82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21D616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C2EB4F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6E0331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214629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0316993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500977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2BF8AD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193D7BEC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66C7DA3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1C0B1C6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714DDD5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7DF1305A" w14:textId="77777777" w:rsidTr="00EE7BA2">
        <w:tc>
          <w:tcPr>
            <w:tcW w:w="1548" w:type="dxa"/>
          </w:tcPr>
          <w:p w14:paraId="1581E1E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2C41F6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8F58D0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F2F505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052A899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BEDAAF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7C5A82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4D04D0F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76292C8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249D855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4A1230A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36E157C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091A7D89" w14:textId="77777777" w:rsidTr="00EE7BA2">
        <w:tc>
          <w:tcPr>
            <w:tcW w:w="1548" w:type="dxa"/>
          </w:tcPr>
          <w:p w14:paraId="28D8DC5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289C1F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9E2B15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8BB2310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E3CF45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3761A5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4DDAE6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777CEB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6A42895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159BAB4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10072A2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7DE9B03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0729F97B" w14:textId="77777777" w:rsidTr="00EE7BA2">
        <w:tc>
          <w:tcPr>
            <w:tcW w:w="1548" w:type="dxa"/>
          </w:tcPr>
          <w:p w14:paraId="584EA9F0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CDA4CB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DBE750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E9C783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3BDAF2C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EF6243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3D84E2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C3A6DC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4893508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56860D7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6FBF325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14FB48F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3F2AE24B" w14:textId="77777777" w:rsidTr="00EE7BA2">
        <w:tc>
          <w:tcPr>
            <w:tcW w:w="1548" w:type="dxa"/>
          </w:tcPr>
          <w:p w14:paraId="70549270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782B9B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D1B720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0F25A9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C897FC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1F724D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14C632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A83D6D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1ED58E2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01BB7A2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10494FE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678A494C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</w:tbl>
    <w:p w14:paraId="6B38307C" w14:textId="77777777" w:rsidR="00991ABA" w:rsidRDefault="00991ABA" w:rsidP="00991ABA">
      <w:pPr>
        <w:tabs>
          <w:tab w:val="left" w:pos="8700"/>
        </w:tabs>
        <w:spacing w:line="360" w:lineRule="auto"/>
        <w:rPr>
          <w:rFonts w:cs="Arial"/>
        </w:rPr>
      </w:pPr>
      <w:r>
        <w:rPr>
          <w:rFonts w:cs="Arial"/>
        </w:rPr>
        <w:tab/>
      </w:r>
    </w:p>
    <w:p w14:paraId="061279E4" w14:textId="48B85527" w:rsidR="007425A1" w:rsidRDefault="007425A1" w:rsidP="00991ABA">
      <w:pPr>
        <w:spacing w:line="360" w:lineRule="auto"/>
        <w:rPr>
          <w:rFonts w:cs="Arial"/>
        </w:rPr>
      </w:pPr>
      <w:r w:rsidRPr="00991ABA">
        <w:rPr>
          <w:rFonts w:cs="Arial"/>
        </w:rPr>
        <w:t>SIGNED  ______________________</w:t>
      </w:r>
      <w:r w:rsidRPr="00991ABA">
        <w:rPr>
          <w:rFonts w:cs="Arial"/>
        </w:rPr>
        <w:tab/>
      </w:r>
      <w:r w:rsidRPr="00991ABA">
        <w:rPr>
          <w:rFonts w:cs="Arial"/>
        </w:rPr>
        <w:tab/>
        <w:t>PRINT NAME</w:t>
      </w:r>
      <w:r w:rsidRPr="00991ABA">
        <w:rPr>
          <w:rFonts w:cs="Arial"/>
        </w:rPr>
        <w:tab/>
        <w:t>________________________</w:t>
      </w:r>
      <w:r w:rsidR="00991ABA">
        <w:rPr>
          <w:rFonts w:cs="Arial"/>
        </w:rPr>
        <w:t>______</w:t>
      </w:r>
    </w:p>
    <w:tbl>
      <w:tblPr>
        <w:tblW w:w="0" w:type="auto"/>
        <w:tblInd w:w="-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7"/>
        <w:gridCol w:w="2407"/>
        <w:gridCol w:w="2407"/>
        <w:gridCol w:w="2407"/>
      </w:tblGrid>
      <w:tr w:rsidR="002C4B8E" w14:paraId="71D6A73F" w14:textId="77777777" w:rsidTr="002C4B8E">
        <w:trPr>
          <w:trHeight w:val="214"/>
        </w:trPr>
        <w:tc>
          <w:tcPr>
            <w:tcW w:w="2407" w:type="dxa"/>
            <w:shd w:val="clear" w:color="auto" w:fill="CCFFCC"/>
          </w:tcPr>
          <w:p w14:paraId="6717C173" w14:textId="77777777" w:rsidR="002C4B8E" w:rsidRPr="00402284" w:rsidRDefault="002C4B8E" w:rsidP="00CD607D">
            <w:pPr>
              <w:pStyle w:val="TableParagraph"/>
              <w:spacing w:before="19" w:line="222" w:lineRule="exact"/>
              <w:ind w:left="107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lastRenderedPageBreak/>
              <w:t>ABSENCE CATEGORY</w:t>
            </w:r>
          </w:p>
        </w:tc>
        <w:tc>
          <w:tcPr>
            <w:tcW w:w="2407" w:type="dxa"/>
            <w:shd w:val="clear" w:color="auto" w:fill="FFC000"/>
          </w:tcPr>
          <w:p w14:paraId="15655589" w14:textId="77777777" w:rsidR="002C4B8E" w:rsidRPr="00402284" w:rsidRDefault="002C4B8E" w:rsidP="00CD607D">
            <w:pPr>
              <w:pStyle w:val="TableParagraph"/>
              <w:spacing w:before="19" w:line="222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Absence reason examples</w:t>
            </w:r>
          </w:p>
        </w:tc>
        <w:tc>
          <w:tcPr>
            <w:tcW w:w="2407" w:type="dxa"/>
            <w:shd w:val="clear" w:color="auto" w:fill="CCFFCC"/>
          </w:tcPr>
          <w:p w14:paraId="6B8F2CCD" w14:textId="77777777" w:rsidR="002C4B8E" w:rsidRPr="00402284" w:rsidRDefault="002C4B8E" w:rsidP="00CD607D">
            <w:pPr>
              <w:pStyle w:val="TableParagraph"/>
              <w:spacing w:before="19" w:line="222" w:lineRule="exact"/>
              <w:ind w:left="107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ABSENCE CATEGORY</w:t>
            </w:r>
          </w:p>
        </w:tc>
        <w:tc>
          <w:tcPr>
            <w:tcW w:w="2407" w:type="dxa"/>
            <w:shd w:val="clear" w:color="auto" w:fill="FFC000"/>
          </w:tcPr>
          <w:p w14:paraId="6EB6B1FA" w14:textId="77777777" w:rsidR="002C4B8E" w:rsidRPr="00402284" w:rsidRDefault="002C4B8E" w:rsidP="00CD607D">
            <w:pPr>
              <w:pStyle w:val="TableParagraph"/>
              <w:spacing w:before="19" w:line="222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Absence reason examples</w:t>
            </w:r>
          </w:p>
        </w:tc>
      </w:tr>
      <w:tr w:rsidR="002C4B8E" w14:paraId="28DB77C5" w14:textId="77777777" w:rsidTr="002C4B8E">
        <w:trPr>
          <w:trHeight w:val="1456"/>
        </w:trPr>
        <w:tc>
          <w:tcPr>
            <w:tcW w:w="2407" w:type="dxa"/>
          </w:tcPr>
          <w:p w14:paraId="52DB1D96" w14:textId="77777777" w:rsidR="002C4B8E" w:rsidRPr="00402284" w:rsidRDefault="002C4B8E" w:rsidP="00CD607D">
            <w:pPr>
              <w:pStyle w:val="TableParagraph"/>
              <w:ind w:left="107" w:right="850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Musculo-skeletal Back &amp; Neck</w:t>
            </w:r>
          </w:p>
        </w:tc>
        <w:tc>
          <w:tcPr>
            <w:tcW w:w="2407" w:type="dxa"/>
            <w:shd w:val="clear" w:color="auto" w:fill="F2F2F2"/>
          </w:tcPr>
          <w:p w14:paraId="3B0AED84" w14:textId="77777777" w:rsidR="002C4B8E" w:rsidRPr="00402284" w:rsidRDefault="002C4B8E" w:rsidP="00CD607D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Sciatica</w:t>
            </w:r>
          </w:p>
        </w:tc>
        <w:tc>
          <w:tcPr>
            <w:tcW w:w="2407" w:type="dxa"/>
          </w:tcPr>
          <w:p w14:paraId="2D46BB9E" w14:textId="77777777" w:rsidR="002C4B8E" w:rsidRPr="00402284" w:rsidRDefault="002C4B8E" w:rsidP="00CD607D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Respiratory</w:t>
            </w:r>
          </w:p>
        </w:tc>
        <w:tc>
          <w:tcPr>
            <w:tcW w:w="2407" w:type="dxa"/>
            <w:shd w:val="clear" w:color="auto" w:fill="F2F2F2"/>
          </w:tcPr>
          <w:p w14:paraId="0D986E00" w14:textId="77777777" w:rsidR="002C4B8E" w:rsidRPr="00402284" w:rsidRDefault="002C4B8E" w:rsidP="00CD607D">
            <w:pPr>
              <w:pStyle w:val="TableParagraph"/>
              <w:spacing w:line="243" w:lineRule="exact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Colds, flu</w:t>
            </w:r>
          </w:p>
          <w:p w14:paraId="2BC0A20F" w14:textId="77777777" w:rsidR="002C4B8E" w:rsidRPr="00402284" w:rsidRDefault="002C4B8E" w:rsidP="00CD607D">
            <w:pPr>
              <w:pStyle w:val="TableParagraph"/>
              <w:ind w:right="429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Pneumonia / bronchitis Asthma - work–related Asthma - other</w:t>
            </w:r>
          </w:p>
          <w:p w14:paraId="1815EBCC" w14:textId="77777777" w:rsidR="002C4B8E" w:rsidRPr="00402284" w:rsidRDefault="002C4B8E" w:rsidP="00CD607D">
            <w:pPr>
              <w:pStyle w:val="TableParagraph"/>
              <w:spacing w:before="1" w:line="243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Lung infections</w:t>
            </w:r>
          </w:p>
          <w:p w14:paraId="1C03BC7D" w14:textId="77777777" w:rsidR="002C4B8E" w:rsidRPr="00402284" w:rsidRDefault="002C4B8E" w:rsidP="00CD607D">
            <w:pPr>
              <w:pStyle w:val="TableParagraph"/>
              <w:spacing w:line="221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TB</w:t>
            </w:r>
          </w:p>
          <w:p w14:paraId="5662D6E8" w14:textId="77777777" w:rsidR="002C4B8E" w:rsidRPr="00402284" w:rsidRDefault="002C4B8E" w:rsidP="00CD607D">
            <w:pPr>
              <w:pStyle w:val="TableParagraph"/>
              <w:spacing w:line="221" w:lineRule="exact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color w:val="FF0000"/>
                <w:sz w:val="16"/>
                <w:szCs w:val="16"/>
              </w:rPr>
              <w:t>Coronavirus</w:t>
            </w:r>
          </w:p>
        </w:tc>
      </w:tr>
      <w:tr w:rsidR="002C4B8E" w14:paraId="5D1C3044" w14:textId="77777777" w:rsidTr="002C4B8E">
        <w:trPr>
          <w:trHeight w:val="1569"/>
        </w:trPr>
        <w:tc>
          <w:tcPr>
            <w:tcW w:w="2407" w:type="dxa"/>
          </w:tcPr>
          <w:p w14:paraId="068E9337" w14:textId="77777777" w:rsidR="002C4B8E" w:rsidRPr="00402284" w:rsidRDefault="002C4B8E" w:rsidP="00CD607D">
            <w:pPr>
              <w:pStyle w:val="TableParagraph"/>
              <w:ind w:left="107" w:right="850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Musculo-skeletal Upper limb</w:t>
            </w:r>
          </w:p>
        </w:tc>
        <w:tc>
          <w:tcPr>
            <w:tcW w:w="2407" w:type="dxa"/>
            <w:shd w:val="clear" w:color="auto" w:fill="F2F2F2"/>
          </w:tcPr>
          <w:p w14:paraId="26B265DF" w14:textId="77777777" w:rsidR="002C4B8E" w:rsidRPr="00402284" w:rsidRDefault="002C4B8E" w:rsidP="00CD607D">
            <w:pPr>
              <w:pStyle w:val="TableParagraph"/>
              <w:ind w:right="1399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Arm, hand Shoulder</w:t>
            </w:r>
          </w:p>
        </w:tc>
        <w:tc>
          <w:tcPr>
            <w:tcW w:w="2407" w:type="dxa"/>
          </w:tcPr>
          <w:p w14:paraId="24FADB07" w14:textId="77777777" w:rsidR="002C4B8E" w:rsidRPr="00402284" w:rsidRDefault="002C4B8E" w:rsidP="00CD607D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Skin</w:t>
            </w:r>
          </w:p>
        </w:tc>
        <w:tc>
          <w:tcPr>
            <w:tcW w:w="2407" w:type="dxa"/>
            <w:shd w:val="clear" w:color="auto" w:fill="F2F2F2"/>
          </w:tcPr>
          <w:p w14:paraId="46B16C2A" w14:textId="77777777" w:rsidR="002C4B8E" w:rsidRPr="00402284" w:rsidRDefault="002C4B8E" w:rsidP="00CD607D">
            <w:pPr>
              <w:pStyle w:val="TableParagraph"/>
              <w:ind w:right="1487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Eczema Psoriasis Shingles Infections</w:t>
            </w:r>
          </w:p>
          <w:p w14:paraId="1F8F722F" w14:textId="77777777" w:rsidR="002C4B8E" w:rsidRPr="00402284" w:rsidRDefault="002C4B8E" w:rsidP="00CD607D">
            <w:pPr>
              <w:pStyle w:val="TableParagraph"/>
              <w:spacing w:before="1"/>
              <w:ind w:right="482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Allergy - work-related Allergy - other</w:t>
            </w:r>
          </w:p>
        </w:tc>
      </w:tr>
      <w:tr w:rsidR="002C4B8E" w14:paraId="4BB44CBD" w14:textId="77777777" w:rsidTr="002C4B8E">
        <w:trPr>
          <w:trHeight w:val="2266"/>
        </w:trPr>
        <w:tc>
          <w:tcPr>
            <w:tcW w:w="2407" w:type="dxa"/>
          </w:tcPr>
          <w:p w14:paraId="1D748D94" w14:textId="77777777" w:rsidR="002C4B8E" w:rsidRPr="00402284" w:rsidRDefault="002C4B8E" w:rsidP="00CD607D">
            <w:pPr>
              <w:pStyle w:val="TableParagraph"/>
              <w:ind w:left="107" w:right="850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Musculo-skeletal other</w:t>
            </w:r>
          </w:p>
        </w:tc>
        <w:tc>
          <w:tcPr>
            <w:tcW w:w="2407" w:type="dxa"/>
            <w:shd w:val="clear" w:color="auto" w:fill="F2F2F2"/>
          </w:tcPr>
          <w:p w14:paraId="1B681752" w14:textId="77777777" w:rsidR="002C4B8E" w:rsidRPr="00402284" w:rsidRDefault="002C4B8E" w:rsidP="00CD607D">
            <w:pPr>
              <w:pStyle w:val="TableParagraph"/>
              <w:ind w:right="1167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Lower limb Head injuries Other injuries</w:t>
            </w:r>
          </w:p>
          <w:p w14:paraId="0353733E" w14:textId="77777777" w:rsidR="002C4B8E" w:rsidRPr="00402284" w:rsidRDefault="002C4B8E" w:rsidP="00CD607D">
            <w:pPr>
              <w:pStyle w:val="TableParagraph"/>
              <w:ind w:right="550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Road traffic accidents Multiple injuries Abdominal strain Arthritis</w:t>
            </w:r>
          </w:p>
          <w:p w14:paraId="3378CBD2" w14:textId="77777777" w:rsidR="002C4B8E" w:rsidRPr="00402284" w:rsidRDefault="002C4B8E" w:rsidP="00CD607D">
            <w:pPr>
              <w:pStyle w:val="TableParagraph"/>
              <w:ind w:right="996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Inguinal Hernia Hiatus Hernia</w:t>
            </w:r>
          </w:p>
        </w:tc>
        <w:tc>
          <w:tcPr>
            <w:tcW w:w="2407" w:type="dxa"/>
          </w:tcPr>
          <w:p w14:paraId="3C2FF6E8" w14:textId="77777777" w:rsidR="002C4B8E" w:rsidRPr="00402284" w:rsidRDefault="002C4B8E" w:rsidP="00CD607D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Genito Urinary</w:t>
            </w:r>
          </w:p>
        </w:tc>
        <w:tc>
          <w:tcPr>
            <w:tcW w:w="2407" w:type="dxa"/>
            <w:shd w:val="clear" w:color="auto" w:fill="F2F2F2"/>
          </w:tcPr>
          <w:p w14:paraId="171FF4EE" w14:textId="77777777" w:rsidR="002C4B8E" w:rsidRPr="00402284" w:rsidRDefault="002C4B8E" w:rsidP="00CD607D">
            <w:pPr>
              <w:pStyle w:val="TableParagraph"/>
              <w:ind w:right="508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Recurrent miscarriage Cystitis</w:t>
            </w:r>
          </w:p>
          <w:p w14:paraId="40040F59" w14:textId="77777777" w:rsidR="002C4B8E" w:rsidRPr="00402284" w:rsidRDefault="002C4B8E" w:rsidP="00CD607D">
            <w:pPr>
              <w:pStyle w:val="TableParagraph"/>
              <w:ind w:right="1144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Stones Pregnancy Hysterectomy D &amp; C</w:t>
            </w:r>
          </w:p>
          <w:p w14:paraId="76CDAEB5" w14:textId="77777777" w:rsidR="002C4B8E" w:rsidRPr="00402284" w:rsidRDefault="002C4B8E" w:rsidP="00CD607D">
            <w:pPr>
              <w:pStyle w:val="TableParagraph"/>
              <w:ind w:right="740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Prostate conditions Period pains Irregular bleeding</w:t>
            </w:r>
          </w:p>
        </w:tc>
      </w:tr>
      <w:tr w:rsidR="002C4B8E" w14:paraId="749F2EEF" w14:textId="77777777" w:rsidTr="002C4B8E">
        <w:trPr>
          <w:trHeight w:val="2428"/>
        </w:trPr>
        <w:tc>
          <w:tcPr>
            <w:tcW w:w="2407" w:type="dxa"/>
          </w:tcPr>
          <w:p w14:paraId="5EF0D995" w14:textId="77777777" w:rsidR="002C4B8E" w:rsidRPr="00402284" w:rsidRDefault="002C4B8E" w:rsidP="00CD607D">
            <w:pPr>
              <w:pStyle w:val="TableParagraph"/>
              <w:ind w:left="107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Cardiovascular</w:t>
            </w:r>
          </w:p>
        </w:tc>
        <w:tc>
          <w:tcPr>
            <w:tcW w:w="2407" w:type="dxa"/>
            <w:shd w:val="clear" w:color="auto" w:fill="F2F2F2"/>
          </w:tcPr>
          <w:p w14:paraId="58D80AAF" w14:textId="77777777" w:rsidR="002C4B8E" w:rsidRPr="00402284" w:rsidRDefault="002C4B8E" w:rsidP="00CD607D">
            <w:pPr>
              <w:pStyle w:val="TableParagraph"/>
              <w:ind w:right="501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High blood pressure Angina / Heart Attack Stroke</w:t>
            </w:r>
          </w:p>
          <w:p w14:paraId="731EC871" w14:textId="77777777" w:rsidR="002C4B8E" w:rsidRPr="00402284" w:rsidRDefault="002C4B8E" w:rsidP="00CD607D">
            <w:pPr>
              <w:pStyle w:val="TableParagraph"/>
              <w:ind w:right="527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Deep vein</w:t>
            </w:r>
            <w:r w:rsidRPr="00402284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402284">
              <w:rPr>
                <w:rFonts w:ascii="Arial" w:hAnsi="Arial" w:cs="Arial"/>
                <w:sz w:val="16"/>
                <w:szCs w:val="16"/>
              </w:rPr>
              <w:t>thrombosis (DVT)</w:t>
            </w:r>
          </w:p>
          <w:p w14:paraId="7EFC9454" w14:textId="77777777" w:rsidR="002C4B8E" w:rsidRPr="00402284" w:rsidRDefault="002C4B8E" w:rsidP="00CD607D">
            <w:pPr>
              <w:pStyle w:val="TableParagraph"/>
              <w:spacing w:before="1"/>
              <w:ind w:right="924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Varicose veins Palpitations Heart operations</w:t>
            </w:r>
          </w:p>
          <w:p w14:paraId="3AD34F54" w14:textId="77777777" w:rsidR="002C4B8E" w:rsidRPr="00402284" w:rsidRDefault="002C4B8E" w:rsidP="00CD607D">
            <w:pPr>
              <w:pStyle w:val="TableParagraph"/>
              <w:spacing w:line="241" w:lineRule="exact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Reynaud’s Disease</w:t>
            </w:r>
          </w:p>
          <w:p w14:paraId="57972A3F" w14:textId="77777777" w:rsidR="002C4B8E" w:rsidRPr="00402284" w:rsidRDefault="002C4B8E" w:rsidP="00CD607D">
            <w:pPr>
              <w:pStyle w:val="TableParagraph"/>
              <w:spacing w:line="224" w:lineRule="exact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Blood Disorders</w:t>
            </w:r>
          </w:p>
        </w:tc>
        <w:tc>
          <w:tcPr>
            <w:tcW w:w="2407" w:type="dxa"/>
          </w:tcPr>
          <w:p w14:paraId="5D3C9FD5" w14:textId="77777777" w:rsidR="002C4B8E" w:rsidRPr="00402284" w:rsidRDefault="002C4B8E" w:rsidP="00CD607D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Nervous system</w:t>
            </w:r>
          </w:p>
        </w:tc>
        <w:tc>
          <w:tcPr>
            <w:tcW w:w="2407" w:type="dxa"/>
            <w:shd w:val="clear" w:color="auto" w:fill="F2F2F2"/>
          </w:tcPr>
          <w:p w14:paraId="79CC8C43" w14:textId="77777777" w:rsidR="002C4B8E" w:rsidRPr="00402284" w:rsidRDefault="002C4B8E" w:rsidP="00CD607D">
            <w:pPr>
              <w:pStyle w:val="TableParagraph"/>
              <w:ind w:right="872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Migraine Multiple sclerosis Epilepsy</w:t>
            </w:r>
          </w:p>
          <w:p w14:paraId="372DD708" w14:textId="77777777" w:rsidR="002C4B8E" w:rsidRPr="00402284" w:rsidRDefault="002C4B8E" w:rsidP="00CD607D">
            <w:pPr>
              <w:pStyle w:val="TableParagraph"/>
              <w:ind w:right="1112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Vertigo Cerebral Palsy</w:t>
            </w:r>
          </w:p>
        </w:tc>
      </w:tr>
      <w:tr w:rsidR="002C4B8E" w14:paraId="6EEDD776" w14:textId="77777777" w:rsidTr="002C4B8E">
        <w:trPr>
          <w:trHeight w:val="1801"/>
        </w:trPr>
        <w:tc>
          <w:tcPr>
            <w:tcW w:w="2407" w:type="dxa"/>
          </w:tcPr>
          <w:p w14:paraId="19D88FA5" w14:textId="77777777" w:rsidR="002C4B8E" w:rsidRPr="00402284" w:rsidRDefault="002C4B8E" w:rsidP="00CD607D">
            <w:pPr>
              <w:pStyle w:val="TableParagraph"/>
              <w:ind w:left="107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Gastro-intestinal</w:t>
            </w:r>
          </w:p>
        </w:tc>
        <w:tc>
          <w:tcPr>
            <w:tcW w:w="2407" w:type="dxa"/>
            <w:shd w:val="clear" w:color="auto" w:fill="F2F2F2"/>
          </w:tcPr>
          <w:p w14:paraId="240B7A7F" w14:textId="77777777" w:rsidR="002C4B8E" w:rsidRPr="00402284" w:rsidRDefault="002C4B8E" w:rsidP="00CD607D">
            <w:pPr>
              <w:pStyle w:val="TableParagraph"/>
              <w:ind w:right="578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Bowel disorders Liver / Gall bladder Acid reflux Diarrhoea / Vomiting Haemorrhoids (piles) Appendicitis</w:t>
            </w:r>
          </w:p>
          <w:p w14:paraId="67670D89" w14:textId="77777777" w:rsidR="002C4B8E" w:rsidRPr="00402284" w:rsidRDefault="002C4B8E" w:rsidP="00CD607D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Ulcer</w:t>
            </w:r>
          </w:p>
        </w:tc>
        <w:tc>
          <w:tcPr>
            <w:tcW w:w="2407" w:type="dxa"/>
          </w:tcPr>
          <w:p w14:paraId="777F31D5" w14:textId="77777777" w:rsidR="002C4B8E" w:rsidRPr="00402284" w:rsidRDefault="002C4B8E" w:rsidP="00CD607D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Misc symptoms</w:t>
            </w:r>
          </w:p>
        </w:tc>
        <w:tc>
          <w:tcPr>
            <w:tcW w:w="2407" w:type="dxa"/>
            <w:shd w:val="clear" w:color="auto" w:fill="F2F2F2"/>
          </w:tcPr>
          <w:p w14:paraId="65A7BC40" w14:textId="77777777" w:rsidR="002C4B8E" w:rsidRPr="00402284" w:rsidRDefault="002C4B8E" w:rsidP="00CD607D">
            <w:pPr>
              <w:pStyle w:val="TableParagraph"/>
              <w:ind w:right="806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Malaise / debility Headache Dizziness Glandular Fever Post viral lethargy</w:t>
            </w:r>
          </w:p>
        </w:tc>
      </w:tr>
      <w:tr w:rsidR="002C4B8E" w14:paraId="549EDC07" w14:textId="77777777" w:rsidTr="002C4B8E">
        <w:trPr>
          <w:trHeight w:val="1701"/>
        </w:trPr>
        <w:tc>
          <w:tcPr>
            <w:tcW w:w="2407" w:type="dxa"/>
          </w:tcPr>
          <w:p w14:paraId="356FBF81" w14:textId="77777777" w:rsidR="002C4B8E" w:rsidRPr="00402284" w:rsidRDefault="002C4B8E" w:rsidP="00CD607D">
            <w:pPr>
              <w:pStyle w:val="TableParagraph"/>
              <w:ind w:left="107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Mental Ill Health</w:t>
            </w:r>
          </w:p>
        </w:tc>
        <w:tc>
          <w:tcPr>
            <w:tcW w:w="2407" w:type="dxa"/>
            <w:shd w:val="clear" w:color="auto" w:fill="F2F2F2"/>
          </w:tcPr>
          <w:p w14:paraId="1B129899" w14:textId="77777777" w:rsidR="002C4B8E" w:rsidRPr="00402284" w:rsidRDefault="002C4B8E" w:rsidP="00CD607D">
            <w:pPr>
              <w:pStyle w:val="TableParagraph"/>
              <w:ind w:right="332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Major psychiatric illness Stress / PTSD</w:t>
            </w:r>
          </w:p>
          <w:p w14:paraId="3374EC2A" w14:textId="77777777" w:rsidR="002C4B8E" w:rsidRPr="00402284" w:rsidRDefault="002C4B8E" w:rsidP="00CD607D">
            <w:pPr>
              <w:pStyle w:val="TableParagraph"/>
              <w:spacing w:before="2"/>
              <w:ind w:left="107" w:right="331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Anxiety / Panic disorder Depression</w:t>
            </w:r>
          </w:p>
          <w:p w14:paraId="2794E525" w14:textId="77777777" w:rsidR="002C4B8E" w:rsidRPr="00402284" w:rsidRDefault="002C4B8E" w:rsidP="00CD607D">
            <w:pPr>
              <w:pStyle w:val="TableParagraph"/>
              <w:ind w:left="107" w:right="928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Eating Disorders OCD</w:t>
            </w:r>
          </w:p>
          <w:p w14:paraId="162786C6" w14:textId="77777777" w:rsidR="002C4B8E" w:rsidRPr="00402284" w:rsidRDefault="002C4B8E" w:rsidP="00CD607D">
            <w:pPr>
              <w:pStyle w:val="TableParagraph"/>
              <w:spacing w:line="223" w:lineRule="exact"/>
              <w:ind w:left="107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Drug induced psychosis</w:t>
            </w:r>
          </w:p>
        </w:tc>
        <w:tc>
          <w:tcPr>
            <w:tcW w:w="2407" w:type="dxa"/>
          </w:tcPr>
          <w:p w14:paraId="056A149A" w14:textId="77777777" w:rsidR="002C4B8E" w:rsidRPr="00402284" w:rsidRDefault="002C4B8E" w:rsidP="00CD607D">
            <w:pPr>
              <w:pStyle w:val="TableParagraph"/>
              <w:spacing w:line="243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ENT &amp; Eyes</w:t>
            </w:r>
          </w:p>
          <w:p w14:paraId="51A51409" w14:textId="77777777" w:rsidR="002C4B8E" w:rsidRPr="00402284" w:rsidRDefault="002C4B8E" w:rsidP="00CD607D">
            <w:pPr>
              <w:pStyle w:val="TableParagraph"/>
              <w:spacing w:line="243" w:lineRule="exact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(Ear, Nose &amp; Throat)</w:t>
            </w:r>
          </w:p>
        </w:tc>
        <w:tc>
          <w:tcPr>
            <w:tcW w:w="2407" w:type="dxa"/>
            <w:shd w:val="clear" w:color="auto" w:fill="F2F2F2"/>
          </w:tcPr>
          <w:p w14:paraId="44FE9109" w14:textId="77777777" w:rsidR="002C4B8E" w:rsidRPr="00402284" w:rsidRDefault="002C4B8E" w:rsidP="00CD607D">
            <w:pPr>
              <w:pStyle w:val="TableParagraph"/>
              <w:ind w:right="482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Allergy - work-related Allergy – other Infections / sinusitis Hayfever</w:t>
            </w:r>
          </w:p>
          <w:p w14:paraId="750ED218" w14:textId="77777777" w:rsidR="002C4B8E" w:rsidRPr="00402284" w:rsidRDefault="002C4B8E" w:rsidP="00CD607D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Sleep Apnoea</w:t>
            </w:r>
          </w:p>
        </w:tc>
      </w:tr>
      <w:tr w:rsidR="002C4B8E" w14:paraId="4E8CD896" w14:textId="77777777" w:rsidTr="002C4B8E">
        <w:trPr>
          <w:trHeight w:val="1477"/>
        </w:trPr>
        <w:tc>
          <w:tcPr>
            <w:tcW w:w="2407" w:type="dxa"/>
          </w:tcPr>
          <w:p w14:paraId="6D6BD560" w14:textId="77777777" w:rsidR="002C4B8E" w:rsidRPr="00402284" w:rsidRDefault="002C4B8E" w:rsidP="00CD607D">
            <w:pPr>
              <w:pStyle w:val="TableParagraph"/>
              <w:ind w:left="107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Cancer</w:t>
            </w:r>
          </w:p>
        </w:tc>
        <w:tc>
          <w:tcPr>
            <w:tcW w:w="2407" w:type="dxa"/>
            <w:shd w:val="clear" w:color="auto" w:fill="F2F2F2"/>
          </w:tcPr>
          <w:p w14:paraId="5CE5C619" w14:textId="77777777" w:rsidR="002C4B8E" w:rsidRPr="00402284" w:rsidRDefault="002C4B8E" w:rsidP="00CD607D">
            <w:pPr>
              <w:pStyle w:val="TableParagraph"/>
              <w:ind w:left="107" w:right="504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Unspecified cancers Hodgkins Lymphoma Leukemia</w:t>
            </w:r>
          </w:p>
        </w:tc>
        <w:tc>
          <w:tcPr>
            <w:tcW w:w="2407" w:type="dxa"/>
          </w:tcPr>
          <w:p w14:paraId="75EDA198" w14:textId="77777777" w:rsidR="002C4B8E" w:rsidRPr="00402284" w:rsidRDefault="002C4B8E" w:rsidP="00CD607D">
            <w:pPr>
              <w:pStyle w:val="TableParagraph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Other</w:t>
            </w:r>
          </w:p>
        </w:tc>
        <w:tc>
          <w:tcPr>
            <w:tcW w:w="2407" w:type="dxa"/>
            <w:shd w:val="clear" w:color="auto" w:fill="F2F2F2"/>
          </w:tcPr>
          <w:p w14:paraId="385D2F5E" w14:textId="77777777" w:rsidR="002C4B8E" w:rsidRPr="00402284" w:rsidRDefault="002C4B8E" w:rsidP="00CD607D">
            <w:pPr>
              <w:pStyle w:val="TableParagraph"/>
              <w:ind w:right="468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Childhood (infectious) diseases</w:t>
            </w:r>
          </w:p>
          <w:p w14:paraId="69EEF965" w14:textId="77777777" w:rsidR="002C4B8E" w:rsidRPr="00402284" w:rsidRDefault="002C4B8E" w:rsidP="00CD607D">
            <w:pPr>
              <w:pStyle w:val="TableParagraph"/>
              <w:ind w:right="858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Alcohol and drug addiction</w:t>
            </w:r>
          </w:p>
          <w:p w14:paraId="0FE28624" w14:textId="77777777" w:rsidR="002C4B8E" w:rsidRPr="00402284" w:rsidRDefault="002C4B8E" w:rsidP="00CD607D">
            <w:pPr>
              <w:pStyle w:val="TableParagraph"/>
              <w:spacing w:line="242" w:lineRule="exact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Dental</w:t>
            </w:r>
          </w:p>
          <w:p w14:paraId="0040BC85" w14:textId="77777777" w:rsidR="002C4B8E" w:rsidRPr="00402284" w:rsidRDefault="002C4B8E" w:rsidP="00CD607D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Indecipherable conditions</w:t>
            </w:r>
          </w:p>
        </w:tc>
      </w:tr>
      <w:tr w:rsidR="002C4B8E" w14:paraId="0FF34C49" w14:textId="77777777" w:rsidTr="002C4B8E">
        <w:trPr>
          <w:trHeight w:val="484"/>
        </w:trPr>
        <w:tc>
          <w:tcPr>
            <w:tcW w:w="2407" w:type="dxa"/>
          </w:tcPr>
          <w:p w14:paraId="0C5DDB06" w14:textId="77777777" w:rsidR="002C4B8E" w:rsidRPr="00402284" w:rsidRDefault="002C4B8E" w:rsidP="00CD607D">
            <w:pPr>
              <w:pStyle w:val="TableParagraph"/>
              <w:ind w:left="107"/>
              <w:rPr>
                <w:rFonts w:ascii="Arial" w:hAnsi="Arial" w:cs="Arial"/>
                <w:b/>
                <w:sz w:val="16"/>
                <w:szCs w:val="16"/>
              </w:rPr>
            </w:pPr>
            <w:r w:rsidRPr="00402284">
              <w:rPr>
                <w:rFonts w:ascii="Arial" w:hAnsi="Arial" w:cs="Arial"/>
                <w:b/>
                <w:sz w:val="16"/>
                <w:szCs w:val="16"/>
              </w:rPr>
              <w:t>Endocrine</w:t>
            </w:r>
          </w:p>
        </w:tc>
        <w:tc>
          <w:tcPr>
            <w:tcW w:w="2407" w:type="dxa"/>
            <w:shd w:val="clear" w:color="auto" w:fill="F2F2F2"/>
          </w:tcPr>
          <w:p w14:paraId="07A81F98" w14:textId="77777777" w:rsidR="002C4B8E" w:rsidRPr="00402284" w:rsidRDefault="002C4B8E" w:rsidP="00CD607D">
            <w:pPr>
              <w:pStyle w:val="TableParagraph"/>
              <w:spacing w:line="243" w:lineRule="exact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Diabetes</w:t>
            </w:r>
          </w:p>
          <w:p w14:paraId="57D0B65A" w14:textId="77777777" w:rsidR="002C4B8E" w:rsidRPr="00402284" w:rsidRDefault="002C4B8E" w:rsidP="00CD607D">
            <w:pPr>
              <w:pStyle w:val="TableParagraph"/>
              <w:spacing w:line="221" w:lineRule="exact"/>
              <w:rPr>
                <w:rFonts w:ascii="Arial" w:hAnsi="Arial" w:cs="Arial"/>
                <w:sz w:val="16"/>
                <w:szCs w:val="16"/>
              </w:rPr>
            </w:pPr>
            <w:r w:rsidRPr="00402284">
              <w:rPr>
                <w:rFonts w:ascii="Arial" w:hAnsi="Arial" w:cs="Arial"/>
                <w:sz w:val="16"/>
                <w:szCs w:val="16"/>
              </w:rPr>
              <w:t>Hypo/hyperthyroid</w:t>
            </w:r>
          </w:p>
        </w:tc>
        <w:tc>
          <w:tcPr>
            <w:tcW w:w="2407" w:type="dxa"/>
          </w:tcPr>
          <w:p w14:paraId="7CF07402" w14:textId="77777777" w:rsidR="002C4B8E" w:rsidRPr="00402284" w:rsidRDefault="002C4B8E" w:rsidP="00CD607D">
            <w:pPr>
              <w:pStyle w:val="TableParagraph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7" w:type="dxa"/>
            <w:shd w:val="clear" w:color="auto" w:fill="F2F2F2"/>
          </w:tcPr>
          <w:p w14:paraId="2F9F5E59" w14:textId="77777777" w:rsidR="002C4B8E" w:rsidRPr="00402284" w:rsidRDefault="002C4B8E" w:rsidP="00CD607D">
            <w:pPr>
              <w:pStyle w:val="TableParagraph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FB17D10" w14:textId="77777777" w:rsidR="002C4B8E" w:rsidRPr="002C4B8E" w:rsidRDefault="002C4B8E" w:rsidP="00991ABA">
      <w:pPr>
        <w:spacing w:line="360" w:lineRule="auto"/>
        <w:rPr>
          <w:rFonts w:cs="Arial"/>
        </w:rPr>
      </w:pPr>
    </w:p>
    <w:sectPr w:rsidR="002C4B8E" w:rsidRPr="002C4B8E" w:rsidSect="00991ABA">
      <w:headerReference w:type="even" r:id="rId7"/>
      <w:headerReference w:type="first" r:id="rId8"/>
      <w:footerReference w:type="first" r:id="rId9"/>
      <w:pgSz w:w="11907" w:h="16840" w:code="9"/>
      <w:pgMar w:top="1000" w:right="851" w:bottom="907" w:left="1418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5EA58" w14:textId="77777777" w:rsidR="00074F6C" w:rsidRDefault="00074F6C">
      <w:r>
        <w:separator/>
      </w:r>
    </w:p>
  </w:endnote>
  <w:endnote w:type="continuationSeparator" w:id="0">
    <w:p w14:paraId="3C974F09" w14:textId="77777777" w:rsidR="00074F6C" w:rsidRDefault="00074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B0146024-7117-46B6-B4D8-3C810D2EBEE1}"/>
    <w:embedBold r:id="rId2" w:fontKey="{21846855-2494-48A3-A5B0-F44CD72E4C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6969D7F-C14B-4AF0-B7F5-B673589CF2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A526AA-8DFD-41BF-A937-0F763A35F5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57B25C4-952F-4C9A-814C-5DDAD9DECF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E7635B8-3B3A-498E-96B1-F1814A4A9D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8F69E" w14:textId="77777777" w:rsidR="000D65A8" w:rsidRPr="00DD5F00" w:rsidRDefault="000D65A8" w:rsidP="00DD5F00">
    <w:pPr>
      <w:pStyle w:val="Footer"/>
      <w:jc w:val="right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>Operations</w:t>
    </w:r>
    <w:r w:rsidRPr="00DD5F00">
      <w:rPr>
        <w:rFonts w:ascii="Georgia" w:hAnsi="Georgia"/>
        <w:sz w:val="16"/>
        <w:szCs w:val="16"/>
      </w:rPr>
      <w:t xml:space="preserve"> </w:t>
    </w:r>
    <w:smartTag w:uri="urn:schemas-microsoft-com:office:smarttags" w:element="PersonName">
      <w:r w:rsidRPr="00DD5F00">
        <w:rPr>
          <w:rFonts w:ascii="Georgia" w:hAnsi="Georgia"/>
          <w:color w:val="9900CC"/>
          <w:sz w:val="16"/>
          <w:szCs w:val="16"/>
        </w:rPr>
        <w:t>Human Resources</w:t>
      </w:r>
    </w:smartTag>
  </w:p>
  <w:p w14:paraId="44E9F306" w14:textId="77777777" w:rsidR="000D65A8" w:rsidRPr="00DD5F00" w:rsidRDefault="000D65A8" w:rsidP="00DD5F00">
    <w:pPr>
      <w:pStyle w:val="Footer"/>
      <w:jc w:val="right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F: 01707 666402</w:t>
    </w:r>
  </w:p>
  <w:p w14:paraId="5E1D0F1C" w14:textId="77777777" w:rsidR="000D65A8" w:rsidRPr="00DD5F00" w:rsidRDefault="000D65A8" w:rsidP="00DD5F00">
    <w:pPr>
      <w:pStyle w:val="Footer"/>
      <w:jc w:val="right"/>
      <w:rPr>
        <w:rFonts w:ascii="Georgia" w:hAnsi="Georg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AD555" w14:textId="77777777" w:rsidR="00074F6C" w:rsidRDefault="00074F6C">
      <w:r>
        <w:separator/>
      </w:r>
    </w:p>
  </w:footnote>
  <w:footnote w:type="continuationSeparator" w:id="0">
    <w:p w14:paraId="1344362B" w14:textId="77777777" w:rsidR="00074F6C" w:rsidRDefault="00074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DB505" w14:textId="77777777" w:rsidR="00991ABA" w:rsidRPr="00991ABA" w:rsidRDefault="00991ABA" w:rsidP="00991ABA">
    <w:pPr>
      <w:pStyle w:val="Header"/>
      <w:jc w:val="center"/>
      <w:rPr>
        <w:b/>
        <w:u w:val="single"/>
      </w:rPr>
    </w:pPr>
    <w:r w:rsidRPr="00991ABA">
      <w:rPr>
        <w:b/>
        <w:u w:val="single"/>
      </w:rPr>
      <w:t>SICKNESS ABSENCE CATEGORIES</w:t>
    </w:r>
  </w:p>
  <w:p w14:paraId="1476629A" w14:textId="77777777" w:rsidR="00991ABA" w:rsidRPr="00991ABA" w:rsidRDefault="00991ABA" w:rsidP="00991ABA">
    <w:pPr>
      <w:pStyle w:val="Header"/>
      <w:rPr>
        <w:b/>
        <w:u w:val="single"/>
      </w:rPr>
    </w:pPr>
    <w:r w:rsidRPr="00991ABA">
      <w:rPr>
        <w:b/>
      </w:rPr>
      <w:t>If you are uncertain what category to use please contact Human Resources.</w:t>
    </w:r>
  </w:p>
  <w:p w14:paraId="1CB162FF" w14:textId="77777777" w:rsidR="00991ABA" w:rsidRPr="00991ABA" w:rsidRDefault="00991ABA" w:rsidP="00991A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7660" w14:textId="53B08BA3" w:rsidR="000D65A8" w:rsidRDefault="002C4B8E" w:rsidP="009E3092">
    <w:pPr>
      <w:pStyle w:val="Header"/>
      <w:spacing w:after="144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8B1C99" wp14:editId="5472D05E">
              <wp:simplePos x="0" y="0"/>
              <wp:positionH relativeFrom="page">
                <wp:posOffset>288290</wp:posOffset>
              </wp:positionH>
              <wp:positionV relativeFrom="page">
                <wp:posOffset>323850</wp:posOffset>
              </wp:positionV>
              <wp:extent cx="2742565" cy="1487170"/>
              <wp:effectExtent l="2540" t="0" r="0" b="0"/>
              <wp:wrapNone/>
              <wp:docPr id="16881868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2565" cy="148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4E8A2" w14:textId="2E244DDD" w:rsidR="000D65A8" w:rsidRDefault="002C4B8E" w:rsidP="00EC6648">
                          <w:pPr>
                            <w:pStyle w:val="NormalNoSpace"/>
                          </w:pPr>
                          <w:bookmarkStart w:id="0" w:name="RVCLogo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2658BC" wp14:editId="7564913A">
                                <wp:extent cx="2390140" cy="1371600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0140" cy="137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  <w:p w14:paraId="64ED5A87" w14:textId="77777777" w:rsidR="000D65A8" w:rsidRDefault="000D65A8" w:rsidP="00EC6648">
                          <w:pPr>
                            <w:pStyle w:val="NormalNoSpac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B1C9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2.7pt;margin-top:25.5pt;width:215.95pt;height:117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" filled="f" stroked="f">
              <v:textbox inset="0,0,0,0">
                <w:txbxContent>
                  <w:p w14:paraId="4AD4E8A2" w14:textId="2E244DDD" w:rsidR="000D65A8" w:rsidRDefault="002C4B8E" w:rsidP="00EC6648">
                    <w:pPr>
                      <w:pStyle w:val="NormalNoSpace"/>
                    </w:pPr>
                    <w:bookmarkStart w:id="1" w:name="RVCLogo"/>
                    <w:r>
                      <w:rPr>
                        <w:noProof/>
                      </w:rPr>
                      <w:drawing>
                        <wp:inline distT="0" distB="0" distL="0" distR="0" wp14:anchorId="6F2658BC" wp14:editId="7564913A">
                          <wp:extent cx="2390140" cy="1371600"/>
                          <wp:effectExtent l="0" t="0" r="0" b="0"/>
                          <wp:docPr id="2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90140" cy="137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  <w:p w14:paraId="64ED5A87" w14:textId="77777777" w:rsidR="000D65A8" w:rsidRDefault="000D65A8" w:rsidP="00EC6648">
                    <w:pPr>
                      <w:pStyle w:val="NormalNoSpac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648EE"/>
    <w:multiLevelType w:val="hybridMultilevel"/>
    <w:tmpl w:val="F40AD51A"/>
    <w:lvl w:ilvl="0" w:tplc="F4DAEC18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15227"/>
    <w:multiLevelType w:val="singleLevel"/>
    <w:tmpl w:val="F3D8644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5E16363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0823389"/>
    <w:multiLevelType w:val="hybridMultilevel"/>
    <w:tmpl w:val="90EA0E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491741"/>
    <w:multiLevelType w:val="hybridMultilevel"/>
    <w:tmpl w:val="E5FED3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81711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06405246">
    <w:abstractNumId w:val="2"/>
  </w:num>
  <w:num w:numId="2" w16cid:durableId="485781229">
    <w:abstractNumId w:val="0"/>
  </w:num>
  <w:num w:numId="3" w16cid:durableId="2115709446">
    <w:abstractNumId w:val="4"/>
  </w:num>
  <w:num w:numId="4" w16cid:durableId="1231189985">
    <w:abstractNumId w:val="3"/>
  </w:num>
  <w:num w:numId="5" w16cid:durableId="589656713">
    <w:abstractNumId w:val="6"/>
  </w:num>
  <w:num w:numId="6" w16cid:durableId="1750613740">
    <w:abstractNumId w:val="5"/>
  </w:num>
  <w:num w:numId="7" w16cid:durableId="1617716391">
    <w:abstractNumId w:val="1"/>
  </w:num>
  <w:num w:numId="8" w16cid:durableId="1114403055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 w16cid:durableId="786122972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 w16cid:durableId="2004812336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urrentLetterTemplateVersion" w:val="1.0"/>
    <w:docVar w:name="InitialLetterTemplateVersion" w:val="1.0"/>
    <w:docVar w:name="RVCOfficeDate" w:val="01/04/07"/>
    <w:docVar w:name="RVCOfficeShortCode" w:val="Newbury"/>
    <w:docVar w:name="RVCOfficeVer" w:val="1.0"/>
  </w:docVars>
  <w:rsids>
    <w:rsidRoot w:val="00E65780"/>
    <w:rsid w:val="000212E5"/>
    <w:rsid w:val="000367C8"/>
    <w:rsid w:val="00074F6C"/>
    <w:rsid w:val="000B1B34"/>
    <w:rsid w:val="000B3173"/>
    <w:rsid w:val="000D65A8"/>
    <w:rsid w:val="00103FF9"/>
    <w:rsid w:val="001631C0"/>
    <w:rsid w:val="001B728D"/>
    <w:rsid w:val="002021E1"/>
    <w:rsid w:val="00235EF3"/>
    <w:rsid w:val="00255D83"/>
    <w:rsid w:val="00276B73"/>
    <w:rsid w:val="00284D4B"/>
    <w:rsid w:val="002A01AC"/>
    <w:rsid w:val="002C4B8E"/>
    <w:rsid w:val="002D08E1"/>
    <w:rsid w:val="002E25CD"/>
    <w:rsid w:val="002F7098"/>
    <w:rsid w:val="00314722"/>
    <w:rsid w:val="00317F23"/>
    <w:rsid w:val="00340193"/>
    <w:rsid w:val="00345D5F"/>
    <w:rsid w:val="00352EF1"/>
    <w:rsid w:val="003653F7"/>
    <w:rsid w:val="003C6819"/>
    <w:rsid w:val="003F3975"/>
    <w:rsid w:val="003F6AFC"/>
    <w:rsid w:val="00401CE2"/>
    <w:rsid w:val="00403B54"/>
    <w:rsid w:val="00413F53"/>
    <w:rsid w:val="00442E0C"/>
    <w:rsid w:val="004463B1"/>
    <w:rsid w:val="0049783A"/>
    <w:rsid w:val="004A39B2"/>
    <w:rsid w:val="004A41F7"/>
    <w:rsid w:val="004B66C4"/>
    <w:rsid w:val="004C0C7B"/>
    <w:rsid w:val="004D64CA"/>
    <w:rsid w:val="004F3A1C"/>
    <w:rsid w:val="0053062F"/>
    <w:rsid w:val="00553AAB"/>
    <w:rsid w:val="00575277"/>
    <w:rsid w:val="00594AFD"/>
    <w:rsid w:val="005974BE"/>
    <w:rsid w:val="005C1825"/>
    <w:rsid w:val="005D601C"/>
    <w:rsid w:val="006373A3"/>
    <w:rsid w:val="0065413C"/>
    <w:rsid w:val="0066423C"/>
    <w:rsid w:val="00681195"/>
    <w:rsid w:val="00686A10"/>
    <w:rsid w:val="00692C2F"/>
    <w:rsid w:val="006D7DFD"/>
    <w:rsid w:val="006E679E"/>
    <w:rsid w:val="007425A1"/>
    <w:rsid w:val="00785238"/>
    <w:rsid w:val="007862D5"/>
    <w:rsid w:val="007D3B1A"/>
    <w:rsid w:val="007E6B43"/>
    <w:rsid w:val="0086129A"/>
    <w:rsid w:val="0087412B"/>
    <w:rsid w:val="008D4541"/>
    <w:rsid w:val="00911E0C"/>
    <w:rsid w:val="00986721"/>
    <w:rsid w:val="00991ABA"/>
    <w:rsid w:val="009A4EC0"/>
    <w:rsid w:val="009D4699"/>
    <w:rsid w:val="009E3092"/>
    <w:rsid w:val="009F3E85"/>
    <w:rsid w:val="00A039E0"/>
    <w:rsid w:val="00A22B6C"/>
    <w:rsid w:val="00A42276"/>
    <w:rsid w:val="00A6254C"/>
    <w:rsid w:val="00A801E1"/>
    <w:rsid w:val="00AC5C9E"/>
    <w:rsid w:val="00AC6897"/>
    <w:rsid w:val="00B10239"/>
    <w:rsid w:val="00B515CF"/>
    <w:rsid w:val="00B62D0F"/>
    <w:rsid w:val="00B666E6"/>
    <w:rsid w:val="00B7150D"/>
    <w:rsid w:val="00B715A3"/>
    <w:rsid w:val="00B925D6"/>
    <w:rsid w:val="00BA33E1"/>
    <w:rsid w:val="00BE2108"/>
    <w:rsid w:val="00BF4D32"/>
    <w:rsid w:val="00C73714"/>
    <w:rsid w:val="00C95CBD"/>
    <w:rsid w:val="00CA34FC"/>
    <w:rsid w:val="00CE135C"/>
    <w:rsid w:val="00D118AA"/>
    <w:rsid w:val="00D205F2"/>
    <w:rsid w:val="00D30884"/>
    <w:rsid w:val="00DD5F00"/>
    <w:rsid w:val="00DF7B81"/>
    <w:rsid w:val="00E0301D"/>
    <w:rsid w:val="00E61CF3"/>
    <w:rsid w:val="00E63120"/>
    <w:rsid w:val="00E65780"/>
    <w:rsid w:val="00E84690"/>
    <w:rsid w:val="00EA4196"/>
    <w:rsid w:val="00EC6648"/>
    <w:rsid w:val="00EE3918"/>
    <w:rsid w:val="00EE7BA2"/>
    <w:rsid w:val="00F17255"/>
    <w:rsid w:val="00F40A7B"/>
    <w:rsid w:val="00F41677"/>
    <w:rsid w:val="00F523D9"/>
    <w:rsid w:val="00FA3582"/>
    <w:rsid w:val="00FA44E2"/>
    <w:rsid w:val="00FF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."/>
  <w:listSeparator w:val=","/>
  <w14:docId w14:val="4D8F9CCF"/>
  <w15:chartTrackingRefBased/>
  <w15:docId w15:val="{510B08A6-F2F1-4FF6-81D5-C7B194DE7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7DFD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qFormat/>
    <w:rsid w:val="00FA35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35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65780"/>
    <w:pPr>
      <w:keepNext/>
      <w:spacing w:after="120" w:line="240" w:lineRule="auto"/>
      <w:jc w:val="both"/>
      <w:outlineLvl w:val="2"/>
    </w:pPr>
    <w:rPr>
      <w:rFonts w:ascii="Arial" w:hAnsi="Arial"/>
      <w:b/>
      <w:sz w:val="24"/>
      <w:szCs w:val="20"/>
    </w:rPr>
  </w:style>
  <w:style w:type="paragraph" w:styleId="Heading4">
    <w:name w:val="heading 4"/>
    <w:basedOn w:val="Normal"/>
    <w:next w:val="Normal"/>
    <w:qFormat/>
    <w:rsid w:val="00E65780"/>
    <w:pPr>
      <w:keepNext/>
      <w:spacing w:after="160" w:line="240" w:lineRule="auto"/>
      <w:outlineLvl w:val="3"/>
    </w:pPr>
    <w:rPr>
      <w:rFonts w:ascii="Arial" w:hAnsi="Arial"/>
      <w:b/>
      <w:sz w:val="22"/>
      <w:szCs w:val="20"/>
    </w:rPr>
  </w:style>
  <w:style w:type="paragraph" w:styleId="Heading5">
    <w:name w:val="heading 5"/>
    <w:basedOn w:val="Normal"/>
    <w:next w:val="Normal"/>
    <w:qFormat/>
    <w:rsid w:val="00255D8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65780"/>
    <w:pPr>
      <w:keepNext/>
      <w:spacing w:after="0" w:line="240" w:lineRule="auto"/>
      <w:jc w:val="both"/>
      <w:outlineLvl w:val="5"/>
    </w:pPr>
    <w:rPr>
      <w:rFonts w:ascii="Arial" w:hAnsi="Arial"/>
      <w:b/>
      <w:sz w:val="22"/>
      <w:szCs w:val="20"/>
    </w:rPr>
  </w:style>
  <w:style w:type="paragraph" w:styleId="Heading8">
    <w:name w:val="heading 8"/>
    <w:basedOn w:val="Normal"/>
    <w:next w:val="Normal"/>
    <w:qFormat/>
    <w:rsid w:val="00E65780"/>
    <w:pPr>
      <w:keepNext/>
      <w:spacing w:after="120" w:line="240" w:lineRule="auto"/>
      <w:jc w:val="center"/>
      <w:outlineLvl w:val="7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10239"/>
    <w:pPr>
      <w:tabs>
        <w:tab w:val="right" w:pos="7655"/>
      </w:tabs>
      <w:spacing w:after="0"/>
    </w:pPr>
  </w:style>
  <w:style w:type="paragraph" w:styleId="Footer">
    <w:name w:val="footer"/>
    <w:basedOn w:val="Normal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FA3582"/>
    <w:pPr>
      <w:numPr>
        <w:numId w:val="2"/>
      </w:numPr>
      <w:spacing w:after="0"/>
    </w:pPr>
  </w:style>
  <w:style w:type="paragraph" w:customStyle="1" w:styleId="BulletLast">
    <w:name w:val="BulletLast"/>
    <w:basedOn w:val="Bullet"/>
    <w:next w:val="Normal"/>
    <w:rsid w:val="00FA3582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styleId="BodyText">
    <w:name w:val="Body Text"/>
    <w:basedOn w:val="Normal"/>
    <w:rsid w:val="00E65780"/>
    <w:pPr>
      <w:spacing w:after="120" w:line="240" w:lineRule="auto"/>
      <w:jc w:val="both"/>
    </w:pPr>
    <w:rPr>
      <w:rFonts w:ascii="Arial" w:hAnsi="Arial"/>
      <w:sz w:val="22"/>
      <w:szCs w:val="20"/>
    </w:rPr>
  </w:style>
  <w:style w:type="paragraph" w:styleId="BodyText2">
    <w:name w:val="Body Text 2"/>
    <w:basedOn w:val="Normal"/>
    <w:rsid w:val="00E65780"/>
    <w:pPr>
      <w:spacing w:after="120" w:line="240" w:lineRule="auto"/>
    </w:pPr>
    <w:rPr>
      <w:rFonts w:ascii="Arial" w:hAnsi="Arial"/>
      <w:sz w:val="22"/>
      <w:szCs w:val="20"/>
    </w:rPr>
  </w:style>
  <w:style w:type="paragraph" w:styleId="BodyText3">
    <w:name w:val="Body Text 3"/>
    <w:basedOn w:val="Normal"/>
    <w:rsid w:val="00E65780"/>
    <w:pPr>
      <w:spacing w:after="120" w:line="240" w:lineRule="auto"/>
      <w:jc w:val="both"/>
    </w:pPr>
    <w:rPr>
      <w:rFonts w:ascii="Arial" w:hAnsi="Arial"/>
      <w:i/>
      <w:sz w:val="22"/>
      <w:szCs w:val="20"/>
    </w:rPr>
  </w:style>
  <w:style w:type="paragraph" w:styleId="BodyTextIndent">
    <w:name w:val="Body Text Indent"/>
    <w:basedOn w:val="Normal"/>
    <w:rsid w:val="00E65780"/>
    <w:pPr>
      <w:spacing w:after="0" w:line="240" w:lineRule="auto"/>
      <w:ind w:firstLine="720"/>
      <w:jc w:val="both"/>
    </w:pPr>
    <w:rPr>
      <w:rFonts w:ascii="Arial" w:hAnsi="Arial"/>
      <w:i/>
      <w:snapToGrid w:val="0"/>
      <w:szCs w:val="20"/>
    </w:rPr>
  </w:style>
  <w:style w:type="character" w:styleId="Hyperlink">
    <w:name w:val="Hyperlink"/>
    <w:rsid w:val="00255D83"/>
    <w:rPr>
      <w:color w:val="0000FF"/>
      <w:u w:val="single"/>
    </w:rPr>
  </w:style>
  <w:style w:type="paragraph" w:styleId="Title">
    <w:name w:val="Title"/>
    <w:basedOn w:val="Normal"/>
    <w:qFormat/>
    <w:rsid w:val="007425A1"/>
    <w:pPr>
      <w:spacing w:after="0" w:line="240" w:lineRule="auto"/>
      <w:jc w:val="center"/>
    </w:pPr>
    <w:rPr>
      <w:rFonts w:ascii="Arial" w:hAnsi="Arial" w:cs="Arial"/>
      <w:b/>
      <w:sz w:val="24"/>
      <w:szCs w:val="20"/>
      <w:lang w:val="en-US"/>
    </w:rPr>
  </w:style>
  <w:style w:type="paragraph" w:styleId="BalloonText">
    <w:name w:val="Balloon Text"/>
    <w:basedOn w:val="Normal"/>
    <w:link w:val="BalloonTextChar"/>
    <w:rsid w:val="000D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D65A8"/>
    <w:rPr>
      <w:rFonts w:ascii="Tahoma" w:hAnsi="Tahoma" w:cs="Tahoma"/>
      <w:sz w:val="16"/>
      <w:szCs w:val="16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C4B8E"/>
    <w:pPr>
      <w:widowControl w:val="0"/>
      <w:autoSpaceDE w:val="0"/>
      <w:autoSpaceDN w:val="0"/>
      <w:spacing w:after="0" w:line="240" w:lineRule="auto"/>
      <w:ind w:left="108"/>
    </w:pPr>
    <w:rPr>
      <w:rFonts w:eastAsia="Palatino Linotype" w:cs="Palatino Linotype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VCTemplates\RVC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RVC Letter</Template>
  <TotalTime>1</TotalTime>
  <Pages>2</Pages>
  <Words>402</Words>
  <Characters>2293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Letter</vt:lpstr>
    </vt:vector>
  </TitlesOfParts>
  <Company>Royal Veterinary College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Letter</dc:title>
  <dc:subject/>
  <dc:creator>horam</dc:creator>
  <cp:keywords/>
  <cp:lastModifiedBy>Ocansey, Charlie</cp:lastModifiedBy>
  <cp:revision>2</cp:revision>
  <cp:lastPrinted>2011-02-24T12:16:00Z</cp:lastPrinted>
  <dcterms:created xsi:type="dcterms:W3CDTF">2023-10-20T15:47:00Z</dcterms:created>
  <dcterms:modified xsi:type="dcterms:W3CDTF">2023-10-20T15:47:00Z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1.02</vt:lpwstr>
  </property>
  <property fmtid="{D5CDD505-2E9C-101B-9397-08002B2CF9AE}" pid="3" name="Date">
    <vt:filetime>2007-05-01T23:00:00Z</vt:filetime>
  </property>
</Properties>
</file>