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E22F55" w14:textId="187DB4DB" w:rsidR="00E84810" w:rsidRPr="0090620D" w:rsidRDefault="00982642" w:rsidP="00F6566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Approved at SEPT 2019 CEC and Ratified at Audit Committee SEPT 2019</w:t>
      </w:r>
    </w:p>
    <w:p w14:paraId="1098F43B" w14:textId="22EC988A" w:rsidR="00BA34BE" w:rsidRPr="0090620D" w:rsidRDefault="00BA34BE" w:rsidP="00E372D7">
      <w:pPr>
        <w:spacing w:after="0"/>
        <w:rPr>
          <w:rFonts w:ascii="Arial" w:hAnsi="Arial" w:cs="Arial"/>
          <w:b/>
          <w:sz w:val="22"/>
          <w:szCs w:val="22"/>
        </w:rPr>
      </w:pPr>
      <w:r w:rsidRPr="0090620D">
        <w:rPr>
          <w:rFonts w:ascii="Arial" w:hAnsi="Arial" w:cs="Arial"/>
          <w:b/>
          <w:sz w:val="22"/>
          <w:szCs w:val="22"/>
        </w:rPr>
        <w:t>PREVENT</w:t>
      </w:r>
      <w:r w:rsidR="00BC2E4C" w:rsidRPr="0090620D">
        <w:rPr>
          <w:rFonts w:ascii="Arial" w:hAnsi="Arial" w:cs="Arial"/>
          <w:b/>
          <w:sz w:val="22"/>
          <w:szCs w:val="22"/>
        </w:rPr>
        <w:t xml:space="preserve"> - </w:t>
      </w:r>
      <w:r w:rsidRPr="0090620D">
        <w:rPr>
          <w:rFonts w:ascii="Arial" w:hAnsi="Arial" w:cs="Arial"/>
          <w:b/>
          <w:sz w:val="22"/>
          <w:szCs w:val="22"/>
        </w:rPr>
        <w:t>Key Staff List 2019/20</w:t>
      </w:r>
    </w:p>
    <w:p w14:paraId="68A24959" w14:textId="0BE09509" w:rsidR="00E372D7" w:rsidRPr="0090620D" w:rsidRDefault="00E372D7" w:rsidP="00E372D7">
      <w:pPr>
        <w:spacing w:after="0"/>
        <w:rPr>
          <w:rFonts w:ascii="Arial" w:hAnsi="Arial" w:cs="Arial"/>
          <w:sz w:val="22"/>
          <w:szCs w:val="22"/>
        </w:rPr>
      </w:pPr>
      <w:r w:rsidRPr="0090620D">
        <w:rPr>
          <w:rFonts w:ascii="Arial" w:hAnsi="Arial" w:cs="Arial"/>
          <w:sz w:val="22"/>
          <w:szCs w:val="22"/>
        </w:rPr>
        <w:t>(NB some individuals do have multiple roles but it is the role that is important to identify as individuals may change).</w:t>
      </w:r>
      <w:bookmarkStart w:id="0" w:name="_GoBack"/>
      <w:bookmarkEnd w:id="0"/>
    </w:p>
    <w:p w14:paraId="22088D54" w14:textId="77777777" w:rsidR="00E372D7" w:rsidRPr="0090620D" w:rsidRDefault="00E372D7" w:rsidP="00E372D7">
      <w:pPr>
        <w:spacing w:after="0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31956" w:rsidRPr="0090620D" w14:paraId="7ED1038D" w14:textId="77777777" w:rsidTr="00831956">
        <w:tc>
          <w:tcPr>
            <w:tcW w:w="9067" w:type="dxa"/>
          </w:tcPr>
          <w:p w14:paraId="7D85103A" w14:textId="3AC7ED6F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31956" w:rsidRPr="0090620D" w14:paraId="02123AF7" w14:textId="2AD1D1A8" w:rsidTr="00831956">
        <w:tc>
          <w:tcPr>
            <w:tcW w:w="9067" w:type="dxa"/>
          </w:tcPr>
          <w:p w14:paraId="6525F28D" w14:textId="6E868167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>Principals Advisory Group</w:t>
            </w:r>
          </w:p>
        </w:tc>
      </w:tr>
      <w:tr w:rsidR="00831956" w:rsidRPr="0090620D" w14:paraId="54A3CD6E" w14:textId="0FE9FAD6" w:rsidTr="00831956">
        <w:tc>
          <w:tcPr>
            <w:tcW w:w="9067" w:type="dxa"/>
          </w:tcPr>
          <w:p w14:paraId="106CD01A" w14:textId="6FF7B336" w:rsidR="00831956" w:rsidRPr="0090620D" w:rsidRDefault="00831956" w:rsidP="00E372D7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 xml:space="preserve">Heads of Department (Academic &amp; Professional) </w:t>
            </w:r>
          </w:p>
        </w:tc>
      </w:tr>
      <w:tr w:rsidR="00831956" w:rsidRPr="0090620D" w14:paraId="261F60B7" w14:textId="631D22A9" w:rsidTr="00831956">
        <w:tc>
          <w:tcPr>
            <w:tcW w:w="9067" w:type="dxa"/>
          </w:tcPr>
          <w:p w14:paraId="2B0CDC97" w14:textId="60535399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 xml:space="preserve">Advice Centre Staff  (LWB) </w:t>
            </w:r>
          </w:p>
        </w:tc>
      </w:tr>
      <w:tr w:rsidR="00831956" w:rsidRPr="0090620D" w14:paraId="45EC0B93" w14:textId="54FAB633" w:rsidTr="00831956">
        <w:tc>
          <w:tcPr>
            <w:tcW w:w="9067" w:type="dxa"/>
          </w:tcPr>
          <w:p w14:paraId="1CCE12EA" w14:textId="2BA0613D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 xml:space="preserve">Events team (ER) </w:t>
            </w:r>
          </w:p>
        </w:tc>
      </w:tr>
      <w:tr w:rsidR="00831956" w:rsidRPr="0090620D" w14:paraId="70934E08" w14:textId="1A06F656" w:rsidTr="00831956">
        <w:tc>
          <w:tcPr>
            <w:tcW w:w="9067" w:type="dxa"/>
          </w:tcPr>
          <w:p w14:paraId="032DDB96" w14:textId="59C6B1D0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>Chairs of EDC, SHWBG, SDC, SSRERB and CRERB</w:t>
            </w:r>
          </w:p>
        </w:tc>
      </w:tr>
      <w:tr w:rsidR="00831956" w:rsidRPr="0090620D" w14:paraId="44ED5ED4" w14:textId="5FA727AA" w:rsidTr="00831956">
        <w:tc>
          <w:tcPr>
            <w:tcW w:w="9067" w:type="dxa"/>
          </w:tcPr>
          <w:p w14:paraId="7B10897F" w14:textId="3DC9A371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>Prevent Leads</w:t>
            </w:r>
          </w:p>
        </w:tc>
      </w:tr>
      <w:tr w:rsidR="00831956" w:rsidRPr="0090620D" w14:paraId="08B3EE3B" w14:textId="477556B2" w:rsidTr="00831956">
        <w:tc>
          <w:tcPr>
            <w:tcW w:w="9067" w:type="dxa"/>
          </w:tcPr>
          <w:p w14:paraId="6A5BB8E7" w14:textId="0D396638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>Chair of SPD</w:t>
            </w:r>
          </w:p>
        </w:tc>
      </w:tr>
      <w:tr w:rsidR="00831956" w:rsidRPr="0090620D" w14:paraId="441E7F98" w14:textId="3DD00596" w:rsidTr="00831956">
        <w:tc>
          <w:tcPr>
            <w:tcW w:w="9067" w:type="dxa"/>
          </w:tcPr>
          <w:p w14:paraId="3A482DAA" w14:textId="4D4231F6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 xml:space="preserve">Employee Relations Team (HR) </w:t>
            </w:r>
          </w:p>
        </w:tc>
      </w:tr>
      <w:tr w:rsidR="00831956" w:rsidRPr="0090620D" w14:paraId="5D30289E" w14:textId="0A0A9AF9" w:rsidTr="00831956">
        <w:tc>
          <w:tcPr>
            <w:tcW w:w="9067" w:type="dxa"/>
          </w:tcPr>
          <w:p w14:paraId="5E64D444" w14:textId="0196C877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 xml:space="preserve">Chaplain (LWB) </w:t>
            </w:r>
          </w:p>
        </w:tc>
      </w:tr>
      <w:tr w:rsidR="00831956" w:rsidRPr="0090620D" w14:paraId="27572CB8" w14:textId="0379B305" w:rsidTr="00831956">
        <w:tc>
          <w:tcPr>
            <w:tcW w:w="9067" w:type="dxa"/>
          </w:tcPr>
          <w:p w14:paraId="07857E9E" w14:textId="680E634C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>Senior Tutors</w:t>
            </w:r>
          </w:p>
        </w:tc>
      </w:tr>
      <w:tr w:rsidR="00831956" w:rsidRPr="0090620D" w14:paraId="6F4ACC66" w14:textId="0E0F28F1" w:rsidTr="00831956">
        <w:tc>
          <w:tcPr>
            <w:tcW w:w="9067" w:type="dxa"/>
          </w:tcPr>
          <w:p w14:paraId="640357C3" w14:textId="4FCCF97E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 xml:space="preserve">Chief Information Officer (ISD) </w:t>
            </w:r>
          </w:p>
        </w:tc>
      </w:tr>
      <w:tr w:rsidR="00831956" w:rsidRPr="0090620D" w14:paraId="6E2AF64B" w14:textId="4B38CA7E" w:rsidTr="00831956">
        <w:tc>
          <w:tcPr>
            <w:tcW w:w="9067" w:type="dxa"/>
          </w:tcPr>
          <w:p w14:paraId="725CD381" w14:textId="5989B72F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 xml:space="preserve">Head of Infrastructure Customer Services (ISD) </w:t>
            </w:r>
          </w:p>
        </w:tc>
      </w:tr>
      <w:tr w:rsidR="00831956" w:rsidRPr="0090620D" w14:paraId="686B6B3E" w14:textId="6008CBFB" w:rsidTr="00831956">
        <w:tc>
          <w:tcPr>
            <w:tcW w:w="9067" w:type="dxa"/>
          </w:tcPr>
          <w:p w14:paraId="583AF239" w14:textId="18828F8B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 xml:space="preserve">Head of Campus Services (ISD) </w:t>
            </w:r>
          </w:p>
        </w:tc>
      </w:tr>
      <w:tr w:rsidR="00831956" w:rsidRPr="0090620D" w14:paraId="354B2CDB" w14:textId="537D19BB" w:rsidTr="00831956">
        <w:tc>
          <w:tcPr>
            <w:tcW w:w="9067" w:type="dxa"/>
          </w:tcPr>
          <w:p w14:paraId="080B51BB" w14:textId="59E40E6A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 xml:space="preserve">Campus Services Manager (ISD) </w:t>
            </w:r>
          </w:p>
        </w:tc>
      </w:tr>
      <w:tr w:rsidR="00831956" w:rsidRPr="0090620D" w14:paraId="1230E44C" w14:textId="1B0193A3" w:rsidTr="00831956">
        <w:tc>
          <w:tcPr>
            <w:tcW w:w="9067" w:type="dxa"/>
          </w:tcPr>
          <w:p w14:paraId="37996127" w14:textId="687E164C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 xml:space="preserve">Deputy Director, Infrastructure Services (ISD) </w:t>
            </w:r>
          </w:p>
        </w:tc>
      </w:tr>
      <w:tr w:rsidR="00831956" w:rsidRPr="0090620D" w14:paraId="580078C2" w14:textId="076094DF" w:rsidTr="00831956">
        <w:tc>
          <w:tcPr>
            <w:tcW w:w="9067" w:type="dxa"/>
          </w:tcPr>
          <w:p w14:paraId="0C48981E" w14:textId="77777777" w:rsidR="00831956" w:rsidRPr="0090620D" w:rsidRDefault="00831956" w:rsidP="00D96F54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>Accommodation Team (ISD)</w:t>
            </w:r>
          </w:p>
        </w:tc>
      </w:tr>
      <w:tr w:rsidR="00831956" w:rsidRPr="0090620D" w14:paraId="2F205D42" w14:textId="5800B06C" w:rsidTr="00831956">
        <w:tc>
          <w:tcPr>
            <w:tcW w:w="9067" w:type="dxa"/>
          </w:tcPr>
          <w:p w14:paraId="25259DB8" w14:textId="77777777" w:rsidR="00831956" w:rsidRPr="0090620D" w:rsidRDefault="00831956" w:rsidP="00D96F54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 xml:space="preserve">Head of Security (ISD) </w:t>
            </w:r>
          </w:p>
        </w:tc>
      </w:tr>
      <w:tr w:rsidR="00831956" w:rsidRPr="0090620D" w14:paraId="61635A35" w14:textId="2E2B7286" w:rsidTr="00831956">
        <w:tc>
          <w:tcPr>
            <w:tcW w:w="9067" w:type="dxa"/>
          </w:tcPr>
          <w:p w14:paraId="2C916884" w14:textId="05AA7C85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 xml:space="preserve">Complaints, Appeals and Misconduct Officer (AR) </w:t>
            </w:r>
          </w:p>
        </w:tc>
      </w:tr>
      <w:tr w:rsidR="00831956" w:rsidRPr="0090620D" w14:paraId="52D863FF" w14:textId="37CC195B" w:rsidTr="00831956">
        <w:tc>
          <w:tcPr>
            <w:tcW w:w="9067" w:type="dxa"/>
          </w:tcPr>
          <w:p w14:paraId="7B3F9F8A" w14:textId="2CC2E6DE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 w:rsidRPr="0090620D">
              <w:rPr>
                <w:rFonts w:ascii="Arial" w:hAnsi="Arial" w:cs="Arial"/>
                <w:sz w:val="22"/>
                <w:szCs w:val="22"/>
              </w:rPr>
              <w:t>Student Union General Manager</w:t>
            </w:r>
          </w:p>
        </w:tc>
      </w:tr>
      <w:tr w:rsidR="00831956" w:rsidRPr="0090620D" w14:paraId="32656708" w14:textId="053609E3" w:rsidTr="00831956">
        <w:tc>
          <w:tcPr>
            <w:tcW w:w="9067" w:type="dxa"/>
          </w:tcPr>
          <w:p w14:paraId="6DA6C877" w14:textId="7C03ACD2" w:rsidR="00831956" w:rsidRPr="0090620D" w:rsidRDefault="00831956" w:rsidP="00F6566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Dignity at work advisors </w:t>
            </w:r>
          </w:p>
        </w:tc>
      </w:tr>
    </w:tbl>
    <w:p w14:paraId="48FA791A" w14:textId="389DE242" w:rsidR="00BA34BE" w:rsidRPr="0090620D" w:rsidRDefault="00BA34BE" w:rsidP="00F65661">
      <w:pPr>
        <w:rPr>
          <w:rFonts w:ascii="Arial" w:hAnsi="Arial" w:cs="Arial"/>
          <w:b/>
        </w:rPr>
      </w:pPr>
    </w:p>
    <w:sectPr w:rsidR="00BA34BE" w:rsidRPr="0090620D" w:rsidSect="00E44CDE">
      <w:pgSz w:w="11907" w:h="16840" w:code="9"/>
      <w:pgMar w:top="568" w:right="1418" w:bottom="709" w:left="1276" w:header="68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28CDA2" w14:textId="77777777" w:rsidR="0040410B" w:rsidRDefault="0040410B">
      <w:r>
        <w:separator/>
      </w:r>
    </w:p>
  </w:endnote>
  <w:endnote w:type="continuationSeparator" w:id="0">
    <w:p w14:paraId="1073C14C" w14:textId="77777777" w:rsidR="0040410B" w:rsidRDefault="00404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C0FF813-040E-4D5A-AB57-8D860886C57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2" w:fontKey="{BC062247-44C0-4B40-A197-2470D1155F71}"/>
    <w:embedBold r:id="rId3" w:fontKey="{0D009BC5-E6C1-4BEA-A81C-C8499DE319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C525B9D-DF7C-4D10-8176-A7E3058A73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CD437F-C980-4171-A0A6-1D018CBAFA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366431" w14:textId="77777777" w:rsidR="0040410B" w:rsidRDefault="0040410B">
      <w:r>
        <w:separator/>
      </w:r>
    </w:p>
  </w:footnote>
  <w:footnote w:type="continuationSeparator" w:id="0">
    <w:p w14:paraId="30F3D127" w14:textId="77777777" w:rsidR="0040410B" w:rsidRDefault="004041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B6A8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07033037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713FA"/>
    <w:multiLevelType w:val="hybridMultilevel"/>
    <w:tmpl w:val="3084B5D0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F29E4"/>
    <w:multiLevelType w:val="hybridMultilevel"/>
    <w:tmpl w:val="8B049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54260"/>
    <w:multiLevelType w:val="multilevel"/>
    <w:tmpl w:val="87E286D4"/>
    <w:lvl w:ilvl="0">
      <w:start w:val="1"/>
      <w:numFmt w:val="decimal"/>
      <w:lvlText w:val="%1.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hanging="964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 w15:restartNumberingAfterBreak="0">
    <w:nsid w:val="0DE379CA"/>
    <w:multiLevelType w:val="hybridMultilevel"/>
    <w:tmpl w:val="EC24DEF2"/>
    <w:lvl w:ilvl="0" w:tplc="7C9E37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648EE"/>
    <w:multiLevelType w:val="hybridMultilevel"/>
    <w:tmpl w:val="0C12614C"/>
    <w:lvl w:ilvl="0" w:tplc="0F708C14">
      <w:start w:val="1"/>
      <w:numFmt w:val="lowerRoman"/>
      <w:pStyle w:val="StyleBulletAfter6pt"/>
      <w:lvlText w:val="%1."/>
      <w:lvlJc w:val="left"/>
      <w:pPr>
        <w:tabs>
          <w:tab w:val="num" w:pos="397"/>
        </w:tabs>
        <w:ind w:left="397" w:hanging="397"/>
      </w:pPr>
      <w:rPr>
        <w:rFonts w:ascii="Palatino Linotype" w:hAnsi="Palatino Linotype" w:hint="default"/>
        <w:b/>
        <w:i w:val="0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07C9C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709FF"/>
    <w:multiLevelType w:val="hybridMultilevel"/>
    <w:tmpl w:val="40820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617BE"/>
    <w:multiLevelType w:val="multilevel"/>
    <w:tmpl w:val="F40AD51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4A79E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311704F5"/>
    <w:multiLevelType w:val="hybridMultilevel"/>
    <w:tmpl w:val="84682F2A"/>
    <w:lvl w:ilvl="0" w:tplc="47FA9C58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2971C2"/>
    <w:multiLevelType w:val="hybridMultilevel"/>
    <w:tmpl w:val="E0605A72"/>
    <w:lvl w:ilvl="0" w:tplc="70CCE3E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B6AE3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C722B5C"/>
    <w:multiLevelType w:val="multilevel"/>
    <w:tmpl w:val="5CA6B852"/>
    <w:lvl w:ilvl="0">
      <w:start w:val="1"/>
      <w:numFmt w:val="decimal"/>
      <w:lvlText w:val="%1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CE54B01"/>
    <w:multiLevelType w:val="hybridMultilevel"/>
    <w:tmpl w:val="98289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ED3D14"/>
    <w:multiLevelType w:val="hybridMultilevel"/>
    <w:tmpl w:val="AFCA8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C04B4"/>
    <w:multiLevelType w:val="multilevel"/>
    <w:tmpl w:val="B9F8F102"/>
    <w:lvl w:ilvl="0">
      <w:start w:val="1"/>
      <w:numFmt w:val="decimal"/>
      <w:pStyle w:val="Numb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AlphaList"/>
      <w:lvlText w:val="(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51591731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F20AE1"/>
    <w:multiLevelType w:val="hybridMultilevel"/>
    <w:tmpl w:val="F1C0093A"/>
    <w:lvl w:ilvl="0" w:tplc="3BBACFEA">
      <w:numFmt w:val="bullet"/>
      <w:lvlText w:val="-"/>
      <w:lvlJc w:val="left"/>
      <w:pPr>
        <w:ind w:left="1080" w:hanging="360"/>
      </w:pPr>
      <w:rPr>
        <w:rFonts w:ascii="Calibri" w:eastAsiaTheme="minorHAnsi" w:hAnsi="Calibri" w:cs="Palatino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B82372"/>
    <w:multiLevelType w:val="hybridMultilevel"/>
    <w:tmpl w:val="E926D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70064"/>
    <w:multiLevelType w:val="multilevel"/>
    <w:tmpl w:val="FFE215CA"/>
    <w:lvl w:ilvl="0">
      <w:start w:val="1"/>
      <w:numFmt w:val="decimal"/>
      <w:lvlText w:val="%1"/>
      <w:lvlJc w:val="left"/>
      <w:pPr>
        <w:tabs>
          <w:tab w:val="num" w:pos="397"/>
        </w:tabs>
        <w:ind w:left="0" w:hanging="9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4D4A04"/>
    <w:multiLevelType w:val="hybridMultilevel"/>
    <w:tmpl w:val="92BCB364"/>
    <w:lvl w:ilvl="0" w:tplc="3642FA86">
      <w:start w:val="1"/>
      <w:numFmt w:val="decimal"/>
      <w:pStyle w:val="StyleHeading1Left0cmFirstline0cm"/>
      <w:lvlText w:val="%1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DB6676"/>
    <w:multiLevelType w:val="multilevel"/>
    <w:tmpl w:val="355C81FE"/>
    <w:lvl w:ilvl="0">
      <w:start w:val="1"/>
      <w:numFmt w:val="decimal"/>
      <w:pStyle w:val="Heading1"/>
      <w:lvlText w:val="%1.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64"/>
        </w:tabs>
        <w:ind w:left="964" w:hanging="96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 w15:restartNumberingAfterBreak="0">
    <w:nsid w:val="5E2908F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635508EC"/>
    <w:multiLevelType w:val="hybridMultilevel"/>
    <w:tmpl w:val="EC24DEF2"/>
    <w:lvl w:ilvl="0" w:tplc="7C9E37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9973CE"/>
    <w:multiLevelType w:val="hybridMultilevel"/>
    <w:tmpl w:val="E1C873AA"/>
    <w:lvl w:ilvl="0" w:tplc="9AAAE42A">
      <w:numFmt w:val="bullet"/>
      <w:lvlText w:val="-"/>
      <w:lvlJc w:val="left"/>
      <w:pPr>
        <w:ind w:left="360" w:hanging="360"/>
      </w:pPr>
      <w:rPr>
        <w:rFonts w:ascii="Palatino Linotype" w:eastAsia="Times New Roman" w:hAnsi="Palatino Linotype" w:cs="Times New Roman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C537DF"/>
    <w:multiLevelType w:val="multilevel"/>
    <w:tmpl w:val="C302BA5E"/>
    <w:lvl w:ilvl="0">
      <w:start w:val="1"/>
      <w:numFmt w:val="decimal"/>
      <w:lvlText w:val="%1."/>
      <w:lvlJc w:val="left"/>
      <w:pPr>
        <w:tabs>
          <w:tab w:val="num" w:pos="0"/>
        </w:tabs>
        <w:ind w:left="0" w:hanging="964"/>
      </w:pPr>
      <w:rPr>
        <w:rFonts w:hint="default"/>
      </w:rPr>
    </w:lvl>
    <w:lvl w:ilvl="1">
      <w:start w:val="1"/>
      <w:numFmt w:val="decimal"/>
      <w:pStyle w:val="StyleHeading2Allcaps"/>
      <w:lvlText w:val="%1.%2"/>
      <w:lvlJc w:val="left"/>
      <w:pPr>
        <w:tabs>
          <w:tab w:val="num" w:pos="0"/>
        </w:tabs>
        <w:ind w:left="0" w:hanging="964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1021"/>
        </w:tabs>
        <w:ind w:left="1021" w:hanging="1021"/>
      </w:pPr>
      <w:rPr>
        <w:rFonts w:hint="default"/>
        <w:b/>
        <w:i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6BE33907"/>
    <w:multiLevelType w:val="multilevel"/>
    <w:tmpl w:val="03BEECA4"/>
    <w:lvl w:ilvl="0">
      <w:start w:val="7"/>
      <w:numFmt w:val="decimalZero"/>
      <w:lvlText w:val="%1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-4"/>
        </w:tabs>
        <w:ind w:left="-4" w:hanging="9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968"/>
        </w:tabs>
        <w:ind w:left="-968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932"/>
        </w:tabs>
        <w:ind w:left="-1932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96"/>
        </w:tabs>
        <w:ind w:left="-2896" w:hanging="9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740"/>
        </w:tabs>
        <w:ind w:left="-37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4704"/>
        </w:tabs>
        <w:ind w:left="-47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5308"/>
        </w:tabs>
        <w:ind w:left="-53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6272"/>
        </w:tabs>
        <w:ind w:left="-6272" w:hanging="1440"/>
      </w:pPr>
      <w:rPr>
        <w:rFonts w:hint="default"/>
      </w:rPr>
    </w:lvl>
  </w:abstractNum>
  <w:abstractNum w:abstractNumId="29" w15:restartNumberingAfterBreak="0">
    <w:nsid w:val="6E1E5048"/>
    <w:multiLevelType w:val="multilevel"/>
    <w:tmpl w:val="53D6915E"/>
    <w:lvl w:ilvl="0">
      <w:start w:val="7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tabs>
          <w:tab w:val="num" w:pos="-604"/>
        </w:tabs>
        <w:ind w:left="-60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1208"/>
        </w:tabs>
        <w:ind w:left="-120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-2172"/>
        </w:tabs>
        <w:ind w:left="-21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-3136"/>
        </w:tabs>
        <w:ind w:left="-3136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-3740"/>
        </w:tabs>
        <w:ind w:left="-37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-4704"/>
        </w:tabs>
        <w:ind w:left="-4704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-5308"/>
        </w:tabs>
        <w:ind w:left="-530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-6272"/>
        </w:tabs>
        <w:ind w:left="-6272" w:hanging="1440"/>
      </w:pPr>
      <w:rPr>
        <w:rFonts w:hint="default"/>
        <w:b/>
      </w:rPr>
    </w:lvl>
  </w:abstractNum>
  <w:abstractNum w:abstractNumId="30" w15:restartNumberingAfterBreak="0">
    <w:nsid w:val="6E4221D8"/>
    <w:multiLevelType w:val="hybridMultilevel"/>
    <w:tmpl w:val="04F81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1419CD"/>
    <w:multiLevelType w:val="hybridMultilevel"/>
    <w:tmpl w:val="AB1A93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BACFEA">
      <w:numFmt w:val="bullet"/>
      <w:lvlText w:val="-"/>
      <w:lvlJc w:val="left"/>
      <w:pPr>
        <w:ind w:left="1440" w:hanging="360"/>
      </w:pPr>
      <w:rPr>
        <w:rFonts w:ascii="Calibri" w:eastAsiaTheme="minorHAnsi" w:hAnsi="Calibri" w:cs="Palatino Linotype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5E6A51"/>
    <w:multiLevelType w:val="hybridMultilevel"/>
    <w:tmpl w:val="D4E85E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6"/>
  </w:num>
  <w:num w:numId="3">
    <w:abstractNumId w:val="32"/>
  </w:num>
  <w:num w:numId="4">
    <w:abstractNumId w:val="22"/>
  </w:num>
  <w:num w:numId="5">
    <w:abstractNumId w:val="13"/>
  </w:num>
  <w:num w:numId="6">
    <w:abstractNumId w:val="14"/>
  </w:num>
  <w:num w:numId="7">
    <w:abstractNumId w:val="21"/>
  </w:num>
  <w:num w:numId="8">
    <w:abstractNumId w:val="29"/>
  </w:num>
  <w:num w:numId="9">
    <w:abstractNumId w:val="28"/>
  </w:num>
  <w:num w:numId="10">
    <w:abstractNumId w:val="27"/>
  </w:num>
  <w:num w:numId="11">
    <w:abstractNumId w:val="6"/>
  </w:num>
  <w:num w:numId="12">
    <w:abstractNumId w:val="6"/>
  </w:num>
  <w:num w:numId="13">
    <w:abstractNumId w:val="27"/>
  </w:num>
  <w:num w:numId="14">
    <w:abstractNumId w:val="27"/>
  </w:num>
  <w:num w:numId="15">
    <w:abstractNumId w:val="27"/>
  </w:num>
  <w:num w:numId="16">
    <w:abstractNumId w:val="27"/>
  </w:num>
  <w:num w:numId="17">
    <w:abstractNumId w:val="4"/>
  </w:num>
  <w:num w:numId="18">
    <w:abstractNumId w:val="6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27"/>
  </w:num>
  <w:num w:numId="22">
    <w:abstractNumId w:val="10"/>
  </w:num>
  <w:num w:numId="23">
    <w:abstractNumId w:val="0"/>
  </w:num>
  <w:num w:numId="24">
    <w:abstractNumId w:val="23"/>
  </w:num>
  <w:num w:numId="25">
    <w:abstractNumId w:val="24"/>
  </w:num>
  <w:num w:numId="26">
    <w:abstractNumId w:val="9"/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3"/>
  </w:num>
  <w:num w:numId="32">
    <w:abstractNumId w:val="20"/>
  </w:num>
  <w:num w:numId="33">
    <w:abstractNumId w:val="16"/>
  </w:num>
  <w:num w:numId="34">
    <w:abstractNumId w:val="11"/>
  </w:num>
  <w:num w:numId="35">
    <w:abstractNumId w:val="26"/>
  </w:num>
  <w:num w:numId="36">
    <w:abstractNumId w:val="12"/>
  </w:num>
  <w:num w:numId="37">
    <w:abstractNumId w:val="8"/>
  </w:num>
  <w:num w:numId="38">
    <w:abstractNumId w:val="19"/>
  </w:num>
  <w:num w:numId="39">
    <w:abstractNumId w:val="18"/>
  </w:num>
  <w:num w:numId="40">
    <w:abstractNumId w:val="25"/>
  </w:num>
  <w:num w:numId="41">
    <w:abstractNumId w:val="7"/>
  </w:num>
  <w:num w:numId="42">
    <w:abstractNumId w:val="31"/>
  </w:num>
  <w:num w:numId="43">
    <w:abstractNumId w:val="1"/>
  </w:num>
  <w:num w:numId="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5"/>
  </w:num>
  <w:num w:numId="46">
    <w:abstractNumId w:val="30"/>
  </w:num>
  <w:num w:numId="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urrentFaxTemplateVersion" w:val="1.0"/>
    <w:docVar w:name="InitialFaxTemplateVersion" w:val="1.0"/>
    <w:docVar w:name="RVCOfficeDate" w:val="01/04/07"/>
    <w:docVar w:name="RVCOfficeShortCode" w:val="Newbury"/>
    <w:docVar w:name="RVCOfficeVer" w:val="1.0"/>
  </w:docVars>
  <w:rsids>
    <w:rsidRoot w:val="00C5310B"/>
    <w:rsid w:val="000137C3"/>
    <w:rsid w:val="000260CD"/>
    <w:rsid w:val="0004747A"/>
    <w:rsid w:val="00063DE9"/>
    <w:rsid w:val="000655F1"/>
    <w:rsid w:val="00080BF4"/>
    <w:rsid w:val="00083AB3"/>
    <w:rsid w:val="000A12BB"/>
    <w:rsid w:val="000B1B34"/>
    <w:rsid w:val="000B2662"/>
    <w:rsid w:val="000B3173"/>
    <w:rsid w:val="000B6984"/>
    <w:rsid w:val="000C6279"/>
    <w:rsid w:val="000D20AF"/>
    <w:rsid w:val="000D78DF"/>
    <w:rsid w:val="000F08C6"/>
    <w:rsid w:val="001001C6"/>
    <w:rsid w:val="00105AB1"/>
    <w:rsid w:val="001104D9"/>
    <w:rsid w:val="001167FD"/>
    <w:rsid w:val="00125BCC"/>
    <w:rsid w:val="00132017"/>
    <w:rsid w:val="0013760A"/>
    <w:rsid w:val="0015270E"/>
    <w:rsid w:val="00156A41"/>
    <w:rsid w:val="0015790A"/>
    <w:rsid w:val="0016245D"/>
    <w:rsid w:val="0016345A"/>
    <w:rsid w:val="001636DC"/>
    <w:rsid w:val="0017518E"/>
    <w:rsid w:val="00175455"/>
    <w:rsid w:val="00186CF2"/>
    <w:rsid w:val="00193757"/>
    <w:rsid w:val="001A0D78"/>
    <w:rsid w:val="001A2A29"/>
    <w:rsid w:val="001A76FF"/>
    <w:rsid w:val="001B728D"/>
    <w:rsid w:val="001C240B"/>
    <w:rsid w:val="001C4750"/>
    <w:rsid w:val="001C4799"/>
    <w:rsid w:val="001C71E6"/>
    <w:rsid w:val="001E454D"/>
    <w:rsid w:val="001F1E2B"/>
    <w:rsid w:val="002021E1"/>
    <w:rsid w:val="00206623"/>
    <w:rsid w:val="00206B78"/>
    <w:rsid w:val="002131FE"/>
    <w:rsid w:val="00213548"/>
    <w:rsid w:val="00213D4E"/>
    <w:rsid w:val="00232E4A"/>
    <w:rsid w:val="00235EF3"/>
    <w:rsid w:val="00235EFF"/>
    <w:rsid w:val="00237033"/>
    <w:rsid w:val="002421A2"/>
    <w:rsid w:val="002428B2"/>
    <w:rsid w:val="00257D5C"/>
    <w:rsid w:val="00281A97"/>
    <w:rsid w:val="00283BF0"/>
    <w:rsid w:val="0028728E"/>
    <w:rsid w:val="002877AF"/>
    <w:rsid w:val="002A01AC"/>
    <w:rsid w:val="002A3C91"/>
    <w:rsid w:val="002B032C"/>
    <w:rsid w:val="002B44FB"/>
    <w:rsid w:val="002C16F9"/>
    <w:rsid w:val="002C6C31"/>
    <w:rsid w:val="002E25CD"/>
    <w:rsid w:val="002E2B66"/>
    <w:rsid w:val="002E3D38"/>
    <w:rsid w:val="002E48C1"/>
    <w:rsid w:val="002F23AD"/>
    <w:rsid w:val="002F7098"/>
    <w:rsid w:val="002F7272"/>
    <w:rsid w:val="00302E58"/>
    <w:rsid w:val="00310B4F"/>
    <w:rsid w:val="00314722"/>
    <w:rsid w:val="003269B9"/>
    <w:rsid w:val="00334F17"/>
    <w:rsid w:val="00340193"/>
    <w:rsid w:val="00345D5F"/>
    <w:rsid w:val="00352EF1"/>
    <w:rsid w:val="003564C6"/>
    <w:rsid w:val="0036457D"/>
    <w:rsid w:val="00371781"/>
    <w:rsid w:val="00373E3F"/>
    <w:rsid w:val="00374F5A"/>
    <w:rsid w:val="0038175F"/>
    <w:rsid w:val="003827F3"/>
    <w:rsid w:val="003856EE"/>
    <w:rsid w:val="00385B69"/>
    <w:rsid w:val="00394571"/>
    <w:rsid w:val="003964B8"/>
    <w:rsid w:val="003A6573"/>
    <w:rsid w:val="003B6049"/>
    <w:rsid w:val="003C6819"/>
    <w:rsid w:val="003D5E9B"/>
    <w:rsid w:val="003D6B24"/>
    <w:rsid w:val="003D7759"/>
    <w:rsid w:val="003E52CC"/>
    <w:rsid w:val="003F190C"/>
    <w:rsid w:val="003F3834"/>
    <w:rsid w:val="003F3975"/>
    <w:rsid w:val="003F7D89"/>
    <w:rsid w:val="003F7EEB"/>
    <w:rsid w:val="00401CE2"/>
    <w:rsid w:val="0040232F"/>
    <w:rsid w:val="0040410B"/>
    <w:rsid w:val="00404ADF"/>
    <w:rsid w:val="00412121"/>
    <w:rsid w:val="004134CE"/>
    <w:rsid w:val="00413F53"/>
    <w:rsid w:val="00422667"/>
    <w:rsid w:val="004279DC"/>
    <w:rsid w:val="00437FA4"/>
    <w:rsid w:val="00442A80"/>
    <w:rsid w:val="00445010"/>
    <w:rsid w:val="004463B1"/>
    <w:rsid w:val="004543D2"/>
    <w:rsid w:val="004601A2"/>
    <w:rsid w:val="0046412E"/>
    <w:rsid w:val="0046591C"/>
    <w:rsid w:val="00467D70"/>
    <w:rsid w:val="004807D7"/>
    <w:rsid w:val="00480A64"/>
    <w:rsid w:val="0048347B"/>
    <w:rsid w:val="0048377A"/>
    <w:rsid w:val="00483BF2"/>
    <w:rsid w:val="00483FA7"/>
    <w:rsid w:val="0049783A"/>
    <w:rsid w:val="004A22CE"/>
    <w:rsid w:val="004A298A"/>
    <w:rsid w:val="004A43F4"/>
    <w:rsid w:val="004B4E74"/>
    <w:rsid w:val="004B66C4"/>
    <w:rsid w:val="004D1A7F"/>
    <w:rsid w:val="004D1E4A"/>
    <w:rsid w:val="004E1714"/>
    <w:rsid w:val="004E332F"/>
    <w:rsid w:val="004E4626"/>
    <w:rsid w:val="004E7CF7"/>
    <w:rsid w:val="004F3A1C"/>
    <w:rsid w:val="005077FF"/>
    <w:rsid w:val="00510300"/>
    <w:rsid w:val="00512BB0"/>
    <w:rsid w:val="00515052"/>
    <w:rsid w:val="0051695C"/>
    <w:rsid w:val="00522E06"/>
    <w:rsid w:val="00526E00"/>
    <w:rsid w:val="00531E87"/>
    <w:rsid w:val="00544E05"/>
    <w:rsid w:val="005454C8"/>
    <w:rsid w:val="00553AAB"/>
    <w:rsid w:val="005729E8"/>
    <w:rsid w:val="0058552A"/>
    <w:rsid w:val="00586925"/>
    <w:rsid w:val="00596FD7"/>
    <w:rsid w:val="005B0961"/>
    <w:rsid w:val="005C1825"/>
    <w:rsid w:val="005C5A71"/>
    <w:rsid w:val="005D311B"/>
    <w:rsid w:val="005D4D36"/>
    <w:rsid w:val="005F4377"/>
    <w:rsid w:val="0060637E"/>
    <w:rsid w:val="00607081"/>
    <w:rsid w:val="006103FC"/>
    <w:rsid w:val="00612503"/>
    <w:rsid w:val="00622267"/>
    <w:rsid w:val="00623ADC"/>
    <w:rsid w:val="00624867"/>
    <w:rsid w:val="00627ACB"/>
    <w:rsid w:val="00634044"/>
    <w:rsid w:val="0064788F"/>
    <w:rsid w:val="00655219"/>
    <w:rsid w:val="006575DC"/>
    <w:rsid w:val="0066187B"/>
    <w:rsid w:val="00672436"/>
    <w:rsid w:val="00681195"/>
    <w:rsid w:val="006830C4"/>
    <w:rsid w:val="00692C2F"/>
    <w:rsid w:val="00697ADC"/>
    <w:rsid w:val="006B3946"/>
    <w:rsid w:val="006B5378"/>
    <w:rsid w:val="006C1F03"/>
    <w:rsid w:val="006C3E00"/>
    <w:rsid w:val="006D47C6"/>
    <w:rsid w:val="006E68F6"/>
    <w:rsid w:val="006F1E51"/>
    <w:rsid w:val="006F4857"/>
    <w:rsid w:val="006F4E2D"/>
    <w:rsid w:val="006F5CC4"/>
    <w:rsid w:val="006F6CD4"/>
    <w:rsid w:val="00700745"/>
    <w:rsid w:val="0071147E"/>
    <w:rsid w:val="0072281D"/>
    <w:rsid w:val="007261D3"/>
    <w:rsid w:val="0072694D"/>
    <w:rsid w:val="007522D8"/>
    <w:rsid w:val="00773F4E"/>
    <w:rsid w:val="0078234A"/>
    <w:rsid w:val="00785238"/>
    <w:rsid w:val="0079404F"/>
    <w:rsid w:val="007A24FD"/>
    <w:rsid w:val="007A696C"/>
    <w:rsid w:val="007D1B13"/>
    <w:rsid w:val="007E0392"/>
    <w:rsid w:val="007E29B8"/>
    <w:rsid w:val="007E359C"/>
    <w:rsid w:val="007E6B43"/>
    <w:rsid w:val="007F049C"/>
    <w:rsid w:val="007F123B"/>
    <w:rsid w:val="007F32F1"/>
    <w:rsid w:val="0080603B"/>
    <w:rsid w:val="00810B86"/>
    <w:rsid w:val="00822594"/>
    <w:rsid w:val="00831956"/>
    <w:rsid w:val="008469D9"/>
    <w:rsid w:val="008556FB"/>
    <w:rsid w:val="00870718"/>
    <w:rsid w:val="0087412B"/>
    <w:rsid w:val="00892D39"/>
    <w:rsid w:val="0089305E"/>
    <w:rsid w:val="008A6C4F"/>
    <w:rsid w:val="008B2828"/>
    <w:rsid w:val="008C1B92"/>
    <w:rsid w:val="008C5B6D"/>
    <w:rsid w:val="008D2F35"/>
    <w:rsid w:val="008D4541"/>
    <w:rsid w:val="008E1F00"/>
    <w:rsid w:val="008E2E26"/>
    <w:rsid w:val="008E5624"/>
    <w:rsid w:val="008E6197"/>
    <w:rsid w:val="00902ECB"/>
    <w:rsid w:val="0090620D"/>
    <w:rsid w:val="00911E0C"/>
    <w:rsid w:val="009133B3"/>
    <w:rsid w:val="00937965"/>
    <w:rsid w:val="00942D4A"/>
    <w:rsid w:val="00951261"/>
    <w:rsid w:val="00951D13"/>
    <w:rsid w:val="009575E7"/>
    <w:rsid w:val="00972571"/>
    <w:rsid w:val="00977126"/>
    <w:rsid w:val="00981A42"/>
    <w:rsid w:val="00982642"/>
    <w:rsid w:val="0098298D"/>
    <w:rsid w:val="00982AAD"/>
    <w:rsid w:val="00982EF4"/>
    <w:rsid w:val="00986721"/>
    <w:rsid w:val="0098771D"/>
    <w:rsid w:val="009A4EC0"/>
    <w:rsid w:val="009A7827"/>
    <w:rsid w:val="009B65F0"/>
    <w:rsid w:val="009E6E5C"/>
    <w:rsid w:val="00A00AE9"/>
    <w:rsid w:val="00A00ECF"/>
    <w:rsid w:val="00A04DF6"/>
    <w:rsid w:val="00A16D67"/>
    <w:rsid w:val="00A17873"/>
    <w:rsid w:val="00A22B6C"/>
    <w:rsid w:val="00A304B1"/>
    <w:rsid w:val="00A34147"/>
    <w:rsid w:val="00A44C6E"/>
    <w:rsid w:val="00A54624"/>
    <w:rsid w:val="00A55468"/>
    <w:rsid w:val="00A60691"/>
    <w:rsid w:val="00A70D03"/>
    <w:rsid w:val="00A7730B"/>
    <w:rsid w:val="00A801E1"/>
    <w:rsid w:val="00A94D41"/>
    <w:rsid w:val="00AA4A5D"/>
    <w:rsid w:val="00AA6985"/>
    <w:rsid w:val="00AC5C9E"/>
    <w:rsid w:val="00AC6897"/>
    <w:rsid w:val="00AC68C0"/>
    <w:rsid w:val="00AD1D6E"/>
    <w:rsid w:val="00AE0EE8"/>
    <w:rsid w:val="00AE0FDA"/>
    <w:rsid w:val="00AE1162"/>
    <w:rsid w:val="00AE253B"/>
    <w:rsid w:val="00AE37E2"/>
    <w:rsid w:val="00AE3E64"/>
    <w:rsid w:val="00B26727"/>
    <w:rsid w:val="00B429AE"/>
    <w:rsid w:val="00B42C3B"/>
    <w:rsid w:val="00B51751"/>
    <w:rsid w:val="00B62D0F"/>
    <w:rsid w:val="00B7170B"/>
    <w:rsid w:val="00B741BA"/>
    <w:rsid w:val="00B74415"/>
    <w:rsid w:val="00B83A96"/>
    <w:rsid w:val="00B83C49"/>
    <w:rsid w:val="00B8407D"/>
    <w:rsid w:val="00B91865"/>
    <w:rsid w:val="00B955FD"/>
    <w:rsid w:val="00BA1ED7"/>
    <w:rsid w:val="00BA33E1"/>
    <w:rsid w:val="00BA34BE"/>
    <w:rsid w:val="00BA71E9"/>
    <w:rsid w:val="00BB2162"/>
    <w:rsid w:val="00BB3F51"/>
    <w:rsid w:val="00BB5FE3"/>
    <w:rsid w:val="00BC2E4C"/>
    <w:rsid w:val="00BE7708"/>
    <w:rsid w:val="00BF3C9B"/>
    <w:rsid w:val="00C040B1"/>
    <w:rsid w:val="00C05A38"/>
    <w:rsid w:val="00C2353A"/>
    <w:rsid w:val="00C261AC"/>
    <w:rsid w:val="00C331B1"/>
    <w:rsid w:val="00C47C6F"/>
    <w:rsid w:val="00C5310B"/>
    <w:rsid w:val="00C63B92"/>
    <w:rsid w:val="00C64B14"/>
    <w:rsid w:val="00C73714"/>
    <w:rsid w:val="00C86B18"/>
    <w:rsid w:val="00C87B3A"/>
    <w:rsid w:val="00C91B2A"/>
    <w:rsid w:val="00C9319E"/>
    <w:rsid w:val="00C95CBD"/>
    <w:rsid w:val="00CA2F6C"/>
    <w:rsid w:val="00CA34FC"/>
    <w:rsid w:val="00CA613C"/>
    <w:rsid w:val="00CA6FDD"/>
    <w:rsid w:val="00CB5C6C"/>
    <w:rsid w:val="00CC4BEA"/>
    <w:rsid w:val="00CD259F"/>
    <w:rsid w:val="00CD26AC"/>
    <w:rsid w:val="00CE135C"/>
    <w:rsid w:val="00CE2494"/>
    <w:rsid w:val="00CE4CDD"/>
    <w:rsid w:val="00D02F08"/>
    <w:rsid w:val="00D04B35"/>
    <w:rsid w:val="00D16257"/>
    <w:rsid w:val="00D26F00"/>
    <w:rsid w:val="00D30884"/>
    <w:rsid w:val="00D355A7"/>
    <w:rsid w:val="00D51DB0"/>
    <w:rsid w:val="00D836F3"/>
    <w:rsid w:val="00D936D5"/>
    <w:rsid w:val="00DB1E62"/>
    <w:rsid w:val="00DB369A"/>
    <w:rsid w:val="00DC44A1"/>
    <w:rsid w:val="00E0033A"/>
    <w:rsid w:val="00E0301D"/>
    <w:rsid w:val="00E13DCF"/>
    <w:rsid w:val="00E31F14"/>
    <w:rsid w:val="00E372D7"/>
    <w:rsid w:val="00E44BD8"/>
    <w:rsid w:val="00E44CDE"/>
    <w:rsid w:val="00E61CF3"/>
    <w:rsid w:val="00E63120"/>
    <w:rsid w:val="00E635D4"/>
    <w:rsid w:val="00E660D2"/>
    <w:rsid w:val="00E705D4"/>
    <w:rsid w:val="00E70A64"/>
    <w:rsid w:val="00E70E6A"/>
    <w:rsid w:val="00E826C1"/>
    <w:rsid w:val="00E84810"/>
    <w:rsid w:val="00E9394B"/>
    <w:rsid w:val="00EB0E2A"/>
    <w:rsid w:val="00EB1C0A"/>
    <w:rsid w:val="00EB3968"/>
    <w:rsid w:val="00EC1E85"/>
    <w:rsid w:val="00EC331A"/>
    <w:rsid w:val="00EC6305"/>
    <w:rsid w:val="00EC6648"/>
    <w:rsid w:val="00EC7865"/>
    <w:rsid w:val="00ED0E6F"/>
    <w:rsid w:val="00ED3527"/>
    <w:rsid w:val="00ED5143"/>
    <w:rsid w:val="00ED72DB"/>
    <w:rsid w:val="00EE27DD"/>
    <w:rsid w:val="00EF13C3"/>
    <w:rsid w:val="00EF184E"/>
    <w:rsid w:val="00EF5A8E"/>
    <w:rsid w:val="00F00B19"/>
    <w:rsid w:val="00F0456D"/>
    <w:rsid w:val="00F259A5"/>
    <w:rsid w:val="00F33C39"/>
    <w:rsid w:val="00F36B30"/>
    <w:rsid w:val="00F373D1"/>
    <w:rsid w:val="00F40A7B"/>
    <w:rsid w:val="00F41677"/>
    <w:rsid w:val="00F43252"/>
    <w:rsid w:val="00F55FE9"/>
    <w:rsid w:val="00F56432"/>
    <w:rsid w:val="00F65661"/>
    <w:rsid w:val="00F6673E"/>
    <w:rsid w:val="00F739D9"/>
    <w:rsid w:val="00F8262B"/>
    <w:rsid w:val="00F8319B"/>
    <w:rsid w:val="00F840AB"/>
    <w:rsid w:val="00FA166F"/>
    <w:rsid w:val="00FA3582"/>
    <w:rsid w:val="00FA44E2"/>
    <w:rsid w:val="00FD4727"/>
    <w:rsid w:val="00FD5010"/>
    <w:rsid w:val="00FE45EB"/>
    <w:rsid w:val="00FF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4:docId w14:val="5659A178"/>
  <w15:docId w15:val="{E675CF55-5D2C-4F72-9F3F-E3C05F15B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661"/>
    <w:pPr>
      <w:spacing w:after="260" w:line="260" w:lineRule="atLeast"/>
    </w:pPr>
    <w:rPr>
      <w:rFonts w:ascii="Palatino Linotype" w:hAnsi="Palatino Linotype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B741BA"/>
    <w:pPr>
      <w:keepNext/>
      <w:numPr>
        <w:numId w:val="24"/>
      </w:numPr>
      <w:tabs>
        <w:tab w:val="clear" w:pos="964"/>
        <w:tab w:val="num" w:pos="0"/>
      </w:tabs>
      <w:spacing w:before="240" w:after="60"/>
      <w:ind w:left="0"/>
      <w:outlineLvl w:val="0"/>
    </w:pPr>
    <w:rPr>
      <w:rFonts w:ascii="Arial" w:hAnsi="Arial" w:cs="Arial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D311B"/>
    <w:pPr>
      <w:keepNext/>
      <w:numPr>
        <w:ilvl w:val="1"/>
        <w:numId w:val="24"/>
      </w:numPr>
      <w:spacing w:before="120" w:after="0"/>
      <w:outlineLvl w:val="1"/>
    </w:pPr>
    <w:rPr>
      <w:rFonts w:ascii="Arial" w:hAnsi="Arial" w:cs="Arial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B741BA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5C9E"/>
    <w:pPr>
      <w:spacing w:after="260"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2421A2"/>
    <w:pPr>
      <w:tabs>
        <w:tab w:val="center" w:pos="4320"/>
        <w:tab w:val="right" w:pos="8640"/>
      </w:tabs>
    </w:pPr>
    <w:rPr>
      <w:rFonts w:ascii="Arial" w:hAnsi="Arial"/>
      <w:sz w:val="16"/>
    </w:rPr>
  </w:style>
  <w:style w:type="paragraph" w:styleId="Footer">
    <w:name w:val="footer"/>
    <w:basedOn w:val="Normal"/>
    <w:link w:val="FooterChar"/>
    <w:uiPriority w:val="99"/>
    <w:rsid w:val="002021E1"/>
    <w:pPr>
      <w:tabs>
        <w:tab w:val="center" w:pos="4320"/>
        <w:tab w:val="right" w:pos="8640"/>
      </w:tabs>
      <w:spacing w:after="0"/>
    </w:pPr>
  </w:style>
  <w:style w:type="paragraph" w:customStyle="1" w:styleId="RVCAddress">
    <w:name w:val="RVCAddress"/>
    <w:basedOn w:val="Normal"/>
    <w:rsid w:val="00B62D0F"/>
    <w:pPr>
      <w:spacing w:after="90" w:line="180" w:lineRule="atLeast"/>
    </w:pPr>
    <w:rPr>
      <w:rFonts w:ascii="Arial" w:hAnsi="Arial"/>
      <w:sz w:val="16"/>
    </w:rPr>
  </w:style>
  <w:style w:type="paragraph" w:styleId="NormalWeb">
    <w:name w:val="Normal (Web)"/>
    <w:basedOn w:val="Normal"/>
    <w:rsid w:val="003F3975"/>
    <w:pPr>
      <w:spacing w:after="192" w:line="336" w:lineRule="atLeast"/>
    </w:pPr>
    <w:rPr>
      <w:rFonts w:ascii="Times New Roman" w:hAnsi="Times New Roman"/>
      <w:sz w:val="24"/>
    </w:rPr>
  </w:style>
  <w:style w:type="paragraph" w:customStyle="1" w:styleId="NormalNoSpace">
    <w:name w:val="NormalNoSpace"/>
    <w:basedOn w:val="Normal"/>
    <w:rsid w:val="00401CE2"/>
    <w:pPr>
      <w:spacing w:after="0"/>
    </w:pPr>
  </w:style>
  <w:style w:type="paragraph" w:customStyle="1" w:styleId="Yours">
    <w:name w:val="Yours"/>
    <w:basedOn w:val="Normal"/>
    <w:rsid w:val="00A801E1"/>
    <w:pPr>
      <w:keepNext/>
      <w:spacing w:after="1040"/>
      <w:jc w:val="both"/>
    </w:pPr>
    <w:rPr>
      <w:szCs w:val="20"/>
    </w:rPr>
  </w:style>
  <w:style w:type="paragraph" w:customStyle="1" w:styleId="Heading">
    <w:name w:val="Heading"/>
    <w:basedOn w:val="Normal"/>
    <w:next w:val="Normal"/>
    <w:rsid w:val="0049783A"/>
    <w:rPr>
      <w:b/>
    </w:rPr>
  </w:style>
  <w:style w:type="paragraph" w:customStyle="1" w:styleId="NormalNoSpaceBold">
    <w:name w:val="NormalNoSpaceBold"/>
    <w:basedOn w:val="NormalNoSpace"/>
    <w:rsid w:val="00352EF1"/>
    <w:rPr>
      <w:b/>
    </w:rPr>
  </w:style>
  <w:style w:type="paragraph" w:customStyle="1" w:styleId="NumbList">
    <w:name w:val="NumbList"/>
    <w:basedOn w:val="Normal"/>
    <w:rsid w:val="00FA3582"/>
    <w:pPr>
      <w:numPr>
        <w:numId w:val="1"/>
      </w:numPr>
    </w:pPr>
  </w:style>
  <w:style w:type="paragraph" w:customStyle="1" w:styleId="AlphaList">
    <w:name w:val="AlphaList"/>
    <w:basedOn w:val="Normal"/>
    <w:rsid w:val="00FA3582"/>
    <w:pPr>
      <w:numPr>
        <w:ilvl w:val="1"/>
        <w:numId w:val="1"/>
      </w:numPr>
    </w:pPr>
  </w:style>
  <w:style w:type="paragraph" w:customStyle="1" w:styleId="Bullet">
    <w:name w:val="Bullet"/>
    <w:basedOn w:val="Normal"/>
    <w:rsid w:val="00B741BA"/>
    <w:pPr>
      <w:spacing w:after="0"/>
    </w:pPr>
  </w:style>
  <w:style w:type="paragraph" w:customStyle="1" w:styleId="BulletLast">
    <w:name w:val="BulletLast"/>
    <w:basedOn w:val="Bullet"/>
    <w:next w:val="Normal"/>
    <w:rsid w:val="002131FE"/>
    <w:pPr>
      <w:spacing w:after="260"/>
    </w:pPr>
  </w:style>
  <w:style w:type="paragraph" w:customStyle="1" w:styleId="NumbText">
    <w:name w:val="NumbText"/>
    <w:basedOn w:val="Normal"/>
    <w:rsid w:val="00FA3582"/>
    <w:pPr>
      <w:ind w:left="425"/>
    </w:pPr>
  </w:style>
  <w:style w:type="paragraph" w:customStyle="1" w:styleId="AlphaText">
    <w:name w:val="AlphaText"/>
    <w:basedOn w:val="Normal"/>
    <w:rsid w:val="00FA3582"/>
    <w:pPr>
      <w:ind w:left="851"/>
    </w:pPr>
  </w:style>
  <w:style w:type="paragraph" w:customStyle="1" w:styleId="DocTitle">
    <w:name w:val="DocTitle"/>
    <w:basedOn w:val="Normal"/>
    <w:rsid w:val="00C91B2A"/>
    <w:pPr>
      <w:spacing w:after="0" w:line="520" w:lineRule="atLeast"/>
    </w:pPr>
    <w:rPr>
      <w:rFonts w:ascii="Arial" w:hAnsi="Arial"/>
      <w:b/>
      <w:sz w:val="40"/>
    </w:rPr>
  </w:style>
  <w:style w:type="paragraph" w:customStyle="1" w:styleId="InfoText">
    <w:name w:val="InfoText"/>
    <w:basedOn w:val="Normal"/>
    <w:rsid w:val="007F123B"/>
    <w:pPr>
      <w:spacing w:after="0"/>
    </w:pPr>
    <w:rPr>
      <w:rFonts w:ascii="Arial" w:hAnsi="Arial"/>
    </w:rPr>
  </w:style>
  <w:style w:type="paragraph" w:customStyle="1" w:styleId="StyleHeading1Left0cmFirstline0cm">
    <w:name w:val="Style Heading 1 + Left:  0 cm First line:  0 cm"/>
    <w:basedOn w:val="Heading1"/>
    <w:next w:val="Normal"/>
    <w:rsid w:val="004E4626"/>
    <w:pPr>
      <w:numPr>
        <w:numId w:val="4"/>
      </w:numPr>
      <w:spacing w:after="120"/>
    </w:pPr>
    <w:rPr>
      <w:rFonts w:cs="Times New Roman"/>
      <w:sz w:val="24"/>
      <w:szCs w:val="20"/>
    </w:rPr>
  </w:style>
  <w:style w:type="paragraph" w:styleId="BalloonText">
    <w:name w:val="Balloon Text"/>
    <w:basedOn w:val="Normal"/>
    <w:semiHidden/>
    <w:rsid w:val="004E4626"/>
    <w:rPr>
      <w:rFonts w:ascii="Tahoma" w:hAnsi="Tahoma" w:cs="Tahoma"/>
      <w:sz w:val="16"/>
      <w:szCs w:val="16"/>
    </w:rPr>
  </w:style>
  <w:style w:type="paragraph" w:customStyle="1" w:styleId="StyleBoldHanging17cm">
    <w:name w:val="Style Bold Hanging:  1.7 cm"/>
    <w:basedOn w:val="Normal"/>
    <w:rsid w:val="00F36B30"/>
    <w:pPr>
      <w:spacing w:after="0"/>
      <w:ind w:hanging="964"/>
    </w:pPr>
    <w:rPr>
      <w:b/>
      <w:bCs/>
      <w:szCs w:val="20"/>
    </w:rPr>
  </w:style>
  <w:style w:type="paragraph" w:customStyle="1" w:styleId="StyleBoldHanging17cm1">
    <w:name w:val="Style Bold Hanging:  1.7 cm1"/>
    <w:basedOn w:val="Normal"/>
    <w:rsid w:val="000C6279"/>
    <w:pPr>
      <w:keepNext/>
      <w:spacing w:after="0"/>
      <w:ind w:hanging="964"/>
    </w:pPr>
    <w:rPr>
      <w:b/>
      <w:bCs/>
      <w:szCs w:val="20"/>
    </w:rPr>
  </w:style>
  <w:style w:type="paragraph" w:customStyle="1" w:styleId="Reference">
    <w:name w:val="Reference"/>
    <w:basedOn w:val="Normal"/>
    <w:rsid w:val="002131FE"/>
    <w:pPr>
      <w:spacing w:after="0"/>
      <w:ind w:hanging="964"/>
    </w:pPr>
    <w:rPr>
      <w:b/>
    </w:rPr>
  </w:style>
  <w:style w:type="paragraph" w:customStyle="1" w:styleId="RefNormal">
    <w:name w:val="RefNormal"/>
    <w:basedOn w:val="Normal"/>
    <w:next w:val="Normal"/>
    <w:rsid w:val="002131FE"/>
    <w:pPr>
      <w:ind w:hanging="964"/>
    </w:pPr>
  </w:style>
  <w:style w:type="paragraph" w:customStyle="1" w:styleId="StyleHeading2Allcaps">
    <w:name w:val="Style Heading 2 + All caps"/>
    <w:basedOn w:val="Heading2"/>
    <w:link w:val="StyleHeading2AllcapsChar"/>
    <w:rsid w:val="00CA6FDD"/>
    <w:pPr>
      <w:numPr>
        <w:numId w:val="10"/>
      </w:numPr>
    </w:pPr>
    <w:rPr>
      <w:bCs w:val="0"/>
      <w:iCs w:val="0"/>
      <w:caps w:val="0"/>
      <w:kern w:val="32"/>
    </w:rPr>
  </w:style>
  <w:style w:type="character" w:customStyle="1" w:styleId="Heading2Char">
    <w:name w:val="Heading 2 Char"/>
    <w:basedOn w:val="DefaultParagraphFont"/>
    <w:link w:val="Heading2"/>
    <w:rsid w:val="005D311B"/>
    <w:rPr>
      <w:rFonts w:ascii="Arial" w:hAnsi="Arial" w:cs="Arial"/>
      <w:bCs/>
      <w:iCs/>
      <w:caps/>
      <w:szCs w:val="28"/>
      <w:lang w:eastAsia="en-US"/>
    </w:rPr>
  </w:style>
  <w:style w:type="character" w:customStyle="1" w:styleId="StyleHeading2AllcapsChar">
    <w:name w:val="Style Heading 2 + All caps Char"/>
    <w:basedOn w:val="Heading2Char"/>
    <w:link w:val="StyleHeading2Allcaps"/>
    <w:rsid w:val="00CA6FDD"/>
    <w:rPr>
      <w:rFonts w:ascii="Arial" w:hAnsi="Arial" w:cs="Arial"/>
      <w:bCs/>
      <w:iCs/>
      <w:caps/>
      <w:kern w:val="32"/>
      <w:szCs w:val="28"/>
      <w:lang w:eastAsia="en-US"/>
    </w:rPr>
  </w:style>
  <w:style w:type="paragraph" w:customStyle="1" w:styleId="Notes">
    <w:name w:val="Notes"/>
    <w:basedOn w:val="Normal"/>
    <w:rsid w:val="002B032C"/>
    <w:pPr>
      <w:spacing w:before="120" w:after="0"/>
    </w:pPr>
    <w:rPr>
      <w:b/>
      <w:spacing w:val="-2"/>
    </w:rPr>
  </w:style>
  <w:style w:type="paragraph" w:customStyle="1" w:styleId="Action">
    <w:name w:val="Action"/>
    <w:basedOn w:val="Normal"/>
    <w:rsid w:val="00CA6FDD"/>
    <w:pPr>
      <w:jc w:val="right"/>
    </w:pPr>
    <w:rPr>
      <w:b/>
      <w:color w:val="FF0000"/>
    </w:rPr>
  </w:style>
  <w:style w:type="paragraph" w:customStyle="1" w:styleId="StyleBulletAfter6pt">
    <w:name w:val="Style Bullet + After:  6 pt"/>
    <w:basedOn w:val="Bullet"/>
    <w:rsid w:val="00B741BA"/>
    <w:pPr>
      <w:numPr>
        <w:numId w:val="12"/>
      </w:numPr>
      <w:spacing w:after="120"/>
    </w:pPr>
    <w:rPr>
      <w:szCs w:val="20"/>
    </w:rPr>
  </w:style>
  <w:style w:type="paragraph" w:styleId="ListParagraph">
    <w:name w:val="List Paragraph"/>
    <w:basedOn w:val="Normal"/>
    <w:uiPriority w:val="34"/>
    <w:qFormat/>
    <w:rsid w:val="006D47C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30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830C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830C4"/>
    <w:rPr>
      <w:rFonts w:ascii="Palatino Linotype" w:hAnsi="Palatino Linotype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830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830C4"/>
    <w:rPr>
      <w:rFonts w:ascii="Palatino Linotype" w:hAnsi="Palatino Linotype"/>
      <w:b/>
      <w:bCs/>
      <w:lang w:eastAsia="en-US"/>
    </w:rPr>
  </w:style>
  <w:style w:type="character" w:customStyle="1" w:styleId="Heading1Char">
    <w:name w:val="Heading 1 Char"/>
    <w:basedOn w:val="DefaultParagraphFont"/>
    <w:link w:val="Heading1"/>
    <w:rsid w:val="00F65661"/>
    <w:rPr>
      <w:rFonts w:ascii="Arial" w:hAnsi="Arial" w:cs="Arial"/>
      <w:b/>
      <w:bCs/>
      <w:caps/>
      <w:kern w:val="32"/>
      <w:szCs w:val="32"/>
      <w:lang w:eastAsia="en-US"/>
    </w:rPr>
  </w:style>
  <w:style w:type="character" w:styleId="Hyperlink">
    <w:name w:val="Hyperlink"/>
    <w:basedOn w:val="DefaultParagraphFont"/>
    <w:unhideWhenUsed/>
    <w:rsid w:val="00E8481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C331B1"/>
    <w:rPr>
      <w:color w:val="800080" w:themeColor="followedHyperlink"/>
      <w:u w:val="single"/>
    </w:rPr>
  </w:style>
  <w:style w:type="paragraph" w:customStyle="1" w:styleId="Default">
    <w:name w:val="Default"/>
    <w:rsid w:val="00C331B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E2E26"/>
    <w:pPr>
      <w:widowControl w:val="0"/>
      <w:autoSpaceDE w:val="0"/>
      <w:autoSpaceDN w:val="0"/>
      <w:spacing w:before="57" w:after="0" w:line="240" w:lineRule="auto"/>
      <w:ind w:left="105"/>
    </w:pPr>
    <w:rPr>
      <w:rFonts w:ascii="Arial" w:eastAsia="Arial" w:hAnsi="Arial" w:cs="Arial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51751"/>
    <w:rPr>
      <w:rFonts w:ascii="Palatino Linotype" w:hAnsi="Palatino Linotype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7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VCTemplates\RVC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D0070-90D8-4FA7-8EC5-D7A8D80CF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RVC Memo</Template>
  <TotalTime>40</TotalTime>
  <Pages>1</Pages>
  <Words>121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RVC Memo</vt:lpstr>
    </vt:vector>
  </TitlesOfParts>
  <Company>Royal Veterinary College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RVC Memo</dc:title>
  <dc:subject/>
  <dc:creator>David Pike</dc:creator>
  <cp:keywords/>
  <dc:description/>
  <cp:lastModifiedBy>Vasic, Ivana</cp:lastModifiedBy>
  <cp:revision>6</cp:revision>
  <cp:lastPrinted>2009-02-09T14:00:00Z</cp:lastPrinted>
  <dcterms:created xsi:type="dcterms:W3CDTF">2019-10-14T13:13:00Z</dcterms:created>
  <dcterms:modified xsi:type="dcterms:W3CDTF">2019-10-15T14:47:00Z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1.01</vt:lpwstr>
  </property>
  <property fmtid="{D5CDD505-2E9C-101B-9397-08002B2CF9AE}" pid="3" name="Date">
    <vt:filetime>2007-04-01T23:00:00Z</vt:filetime>
  </property>
</Properties>
</file>