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902EA2" w:rsidRPr="00FE699E" w:rsidTr="00B66A21">
        <w:tc>
          <w:tcPr>
            <w:tcW w:w="3256" w:type="dxa"/>
            <w:shd w:val="clear" w:color="auto" w:fill="D9D9D9" w:themeFill="background1" w:themeFillShade="D9"/>
          </w:tcPr>
          <w:p w:rsidR="00902EA2" w:rsidRPr="00FE699E" w:rsidRDefault="00902EA2" w:rsidP="006E5E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>Committee name</w:t>
            </w:r>
          </w:p>
        </w:tc>
        <w:tc>
          <w:tcPr>
            <w:tcW w:w="6095" w:type="dxa"/>
          </w:tcPr>
          <w:p w:rsidR="00902EA2" w:rsidRPr="00FE699E" w:rsidRDefault="00902EA2" w:rsidP="006E5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386D" w:rsidRPr="00FE699E" w:rsidTr="00D9680B">
        <w:tc>
          <w:tcPr>
            <w:tcW w:w="3256" w:type="dxa"/>
            <w:shd w:val="clear" w:color="auto" w:fill="D9D9D9" w:themeFill="background1" w:themeFillShade="D9"/>
          </w:tcPr>
          <w:p w:rsidR="0010386D" w:rsidRPr="00FE699E" w:rsidRDefault="004C0B4D" w:rsidP="004C0B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>Commi</w:t>
            </w:r>
            <w:bookmarkStart w:id="0" w:name="_GoBack"/>
            <w:bookmarkEnd w:id="0"/>
            <w:r w:rsidRPr="00FE699E">
              <w:rPr>
                <w:rFonts w:ascii="Arial" w:hAnsi="Arial" w:cs="Arial"/>
                <w:b/>
                <w:sz w:val="22"/>
                <w:szCs w:val="22"/>
              </w:rPr>
              <w:t>ttee m</w:t>
            </w:r>
            <w:r w:rsidR="0010386D" w:rsidRPr="00FE699E">
              <w:rPr>
                <w:rFonts w:ascii="Arial" w:hAnsi="Arial" w:cs="Arial"/>
                <w:b/>
                <w:sz w:val="22"/>
                <w:szCs w:val="22"/>
              </w:rPr>
              <w:t>eeting date</w:t>
            </w:r>
          </w:p>
        </w:tc>
        <w:tc>
          <w:tcPr>
            <w:tcW w:w="6095" w:type="dxa"/>
          </w:tcPr>
          <w:p w:rsidR="0010386D" w:rsidRPr="00FE699E" w:rsidRDefault="0010386D" w:rsidP="00D9680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5E76" w:rsidRPr="00FE699E" w:rsidTr="00B66A21">
        <w:tc>
          <w:tcPr>
            <w:tcW w:w="3256" w:type="dxa"/>
            <w:shd w:val="clear" w:color="auto" w:fill="D9D9D9" w:themeFill="background1" w:themeFillShade="D9"/>
          </w:tcPr>
          <w:p w:rsidR="006E5E76" w:rsidRPr="00FE699E" w:rsidRDefault="006E5E76" w:rsidP="006E5E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>Paper title</w:t>
            </w:r>
          </w:p>
        </w:tc>
        <w:tc>
          <w:tcPr>
            <w:tcW w:w="6095" w:type="dxa"/>
          </w:tcPr>
          <w:p w:rsidR="006E5E76" w:rsidRPr="00FE699E" w:rsidRDefault="006E5E76" w:rsidP="006E5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5E76" w:rsidRPr="00FE699E" w:rsidTr="00B66A21">
        <w:tc>
          <w:tcPr>
            <w:tcW w:w="3256" w:type="dxa"/>
            <w:shd w:val="clear" w:color="auto" w:fill="D9D9D9" w:themeFill="background1" w:themeFillShade="D9"/>
          </w:tcPr>
          <w:p w:rsidR="006E5E76" w:rsidRPr="00FE699E" w:rsidRDefault="005D2E0B" w:rsidP="005D2E0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>Paper prepared by</w:t>
            </w:r>
          </w:p>
        </w:tc>
        <w:tc>
          <w:tcPr>
            <w:tcW w:w="6095" w:type="dxa"/>
          </w:tcPr>
          <w:p w:rsidR="006E5E76" w:rsidRPr="00FE699E" w:rsidRDefault="005D2E0B" w:rsidP="006E5E76">
            <w:pPr>
              <w:rPr>
                <w:rFonts w:ascii="Arial" w:hAnsi="Arial" w:cs="Arial"/>
                <w:sz w:val="22"/>
                <w:szCs w:val="22"/>
              </w:rPr>
            </w:pPr>
            <w:r w:rsidRPr="00FE699E">
              <w:rPr>
                <w:rFonts w:ascii="Arial" w:hAnsi="Arial" w:cs="Arial"/>
                <w:sz w:val="22"/>
                <w:szCs w:val="22"/>
              </w:rPr>
              <w:t>[name]</w:t>
            </w:r>
          </w:p>
        </w:tc>
      </w:tr>
      <w:tr w:rsidR="005D2E0B" w:rsidRPr="00FE699E" w:rsidTr="00B66A21">
        <w:tc>
          <w:tcPr>
            <w:tcW w:w="3256" w:type="dxa"/>
            <w:shd w:val="clear" w:color="auto" w:fill="D9D9D9" w:themeFill="background1" w:themeFillShade="D9"/>
          </w:tcPr>
          <w:p w:rsidR="005D2E0B" w:rsidRPr="00FE699E" w:rsidRDefault="005D2E0B" w:rsidP="006E5E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>Paper to be presented by</w:t>
            </w:r>
          </w:p>
        </w:tc>
        <w:tc>
          <w:tcPr>
            <w:tcW w:w="6095" w:type="dxa"/>
          </w:tcPr>
          <w:p w:rsidR="005D2E0B" w:rsidRPr="00FE699E" w:rsidRDefault="005D2E0B" w:rsidP="006E5E76">
            <w:pPr>
              <w:rPr>
                <w:rFonts w:ascii="Arial" w:hAnsi="Arial" w:cs="Arial"/>
                <w:sz w:val="22"/>
                <w:szCs w:val="22"/>
              </w:rPr>
            </w:pPr>
            <w:r w:rsidRPr="00FE699E">
              <w:rPr>
                <w:rFonts w:ascii="Arial" w:hAnsi="Arial" w:cs="Arial"/>
                <w:sz w:val="22"/>
                <w:szCs w:val="22"/>
              </w:rPr>
              <w:t>[name]</w:t>
            </w:r>
          </w:p>
        </w:tc>
      </w:tr>
      <w:tr w:rsidR="00B66A21" w:rsidRPr="00FE699E" w:rsidTr="00B66A21">
        <w:tc>
          <w:tcPr>
            <w:tcW w:w="3256" w:type="dxa"/>
            <w:shd w:val="clear" w:color="auto" w:fill="D9D9D9" w:themeFill="background1" w:themeFillShade="D9"/>
          </w:tcPr>
          <w:p w:rsidR="00B66A21" w:rsidRPr="00FE699E" w:rsidRDefault="00B66A21" w:rsidP="006E5E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>Other committees approval obtained or required</w:t>
            </w:r>
          </w:p>
        </w:tc>
        <w:tc>
          <w:tcPr>
            <w:tcW w:w="6095" w:type="dxa"/>
          </w:tcPr>
          <w:p w:rsidR="00B66A21" w:rsidRPr="00FE699E" w:rsidRDefault="00B66A21" w:rsidP="006E5E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5E76" w:rsidRPr="00FE699E" w:rsidTr="006E5E76">
        <w:tc>
          <w:tcPr>
            <w:tcW w:w="9351" w:type="dxa"/>
            <w:gridSpan w:val="2"/>
          </w:tcPr>
          <w:p w:rsidR="006E5E76" w:rsidRPr="00FE699E" w:rsidRDefault="006E5E76" w:rsidP="006E5E76">
            <w:pPr>
              <w:spacing w:after="0" w:line="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 xml:space="preserve">Action required by </w:t>
            </w:r>
            <w:r w:rsidR="0010386D" w:rsidRPr="00FE699E">
              <w:rPr>
                <w:rFonts w:ascii="Arial" w:hAnsi="Arial" w:cs="Arial"/>
                <w:b/>
                <w:sz w:val="22"/>
                <w:szCs w:val="22"/>
              </w:rPr>
              <w:t xml:space="preserve">this </w:t>
            </w:r>
            <w:r w:rsidRPr="00FE699E">
              <w:rPr>
                <w:rFonts w:ascii="Arial" w:hAnsi="Arial" w:cs="Arial"/>
                <w:b/>
                <w:sz w:val="22"/>
                <w:szCs w:val="22"/>
              </w:rPr>
              <w:t>committee – tick one only (see Academic Committee Handbook for guidance):</w:t>
            </w:r>
          </w:p>
          <w:p w:rsidR="006E5E76" w:rsidRPr="00FE699E" w:rsidRDefault="006E5E76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b/>
                <w:sz w:val="22"/>
                <w:szCs w:val="22"/>
              </w:rPr>
            </w:pPr>
            <w:r w:rsidRPr="00FE699E">
              <w:rPr>
                <w:rFonts w:ascii="Arial" w:hAnsi="Arial" w:cs="Arial"/>
                <w:b/>
                <w:sz w:val="22"/>
                <w:szCs w:val="22"/>
              </w:rPr>
              <w:t xml:space="preserve">           </w:t>
            </w:r>
          </w:p>
          <w:p w:rsidR="006E5E76" w:rsidRPr="00FE699E" w:rsidRDefault="006E5E76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FE699E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00D76F" wp14:editId="5355B66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25400</wp:posOffset>
                      </wp:positionV>
                      <wp:extent cx="123825" cy="13335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26D33" id="Rectangle 1" o:spid="_x0000_s1026" style="position:absolute;margin-left:64.45pt;margin-top:2pt;width:9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" fillcolor="white [3212]" strokecolor="black [3213]" strokeweight="1pt"/>
                  </w:pict>
                </mc:Fallback>
              </mc:AlternateContent>
            </w:r>
            <w:r w:rsidRPr="00FE699E">
              <w:rPr>
                <w:rFonts w:ascii="Arial" w:hAnsi="Arial" w:cs="Arial"/>
                <w:sz w:val="22"/>
                <w:szCs w:val="22"/>
              </w:rPr>
              <w:t>To note</w:t>
            </w:r>
          </w:p>
          <w:p w:rsidR="006E5E76" w:rsidRPr="00FE699E" w:rsidRDefault="006E5E76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sz w:val="22"/>
                <w:szCs w:val="22"/>
              </w:rPr>
            </w:pPr>
          </w:p>
          <w:p w:rsidR="006E5E76" w:rsidRPr="00FE699E" w:rsidRDefault="006E5E76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FE699E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F87F9" wp14:editId="3B004209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25400</wp:posOffset>
                      </wp:positionV>
                      <wp:extent cx="123825" cy="1333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2DE7" id="Rectangle 3" o:spid="_x0000_s1026" style="position:absolute;margin-left:64.75pt;margin-top:2pt;width:9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" fillcolor="window" strokecolor="windowText" strokeweight="1pt"/>
                  </w:pict>
                </mc:Fallback>
              </mc:AlternateContent>
            </w:r>
            <w:r w:rsidRPr="00FE699E">
              <w:rPr>
                <w:rFonts w:ascii="Arial" w:hAnsi="Arial" w:cs="Arial"/>
                <w:sz w:val="22"/>
                <w:szCs w:val="22"/>
              </w:rPr>
              <w:t>To consider</w:t>
            </w:r>
          </w:p>
          <w:p w:rsidR="006E5E76" w:rsidRPr="00FE699E" w:rsidRDefault="006E5E76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sz w:val="22"/>
                <w:szCs w:val="22"/>
              </w:rPr>
            </w:pPr>
          </w:p>
          <w:p w:rsidR="006E5E76" w:rsidRPr="00FE699E" w:rsidRDefault="0010386D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sz w:val="22"/>
                <w:szCs w:val="22"/>
              </w:rPr>
            </w:pPr>
            <w:r w:rsidRPr="00FE699E">
              <w:rPr>
                <w:rFonts w:ascii="Arial" w:hAnsi="Arial" w:cs="Arial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9B2912" wp14:editId="30837C2B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63500</wp:posOffset>
                      </wp:positionV>
                      <wp:extent cx="123825" cy="13335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36BAF" id="Rectangle 2" o:spid="_x0000_s1026" style="position:absolute;margin-left:64.75pt;margin-top:5pt;width:9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" fillcolor="window" strokecolor="windowText" strokeweight="1pt"/>
                  </w:pict>
                </mc:Fallback>
              </mc:AlternateContent>
            </w:r>
            <w:r w:rsidR="006E5E76" w:rsidRPr="00FE699E">
              <w:rPr>
                <w:rFonts w:ascii="Arial" w:hAnsi="Arial" w:cs="Arial"/>
                <w:sz w:val="22"/>
                <w:szCs w:val="22"/>
              </w:rPr>
              <w:t>To approve</w:t>
            </w:r>
          </w:p>
          <w:p w:rsidR="006E5E76" w:rsidRPr="00FE699E" w:rsidRDefault="006E5E76" w:rsidP="006E5E76">
            <w:pPr>
              <w:tabs>
                <w:tab w:val="left" w:pos="589"/>
              </w:tabs>
              <w:spacing w:after="0" w:line="0" w:lineRule="atLeast"/>
              <w:ind w:left="589" w:hanging="589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E5E76" w:rsidRDefault="006E5E76" w:rsidP="006E5E76"/>
    <w:p w:rsidR="005D2E0B" w:rsidRDefault="005D2E0B" w:rsidP="006E5E76"/>
    <w:p w:rsidR="006E5E76" w:rsidRPr="00FE699E" w:rsidRDefault="00902EA2" w:rsidP="006E5E76">
      <w:pPr>
        <w:rPr>
          <w:rFonts w:ascii="Arial" w:hAnsi="Arial" w:cs="Arial"/>
          <w:b/>
          <w:sz w:val="22"/>
          <w:szCs w:val="22"/>
          <w:u w:val="single"/>
        </w:rPr>
      </w:pPr>
      <w:r w:rsidRPr="00FE699E">
        <w:rPr>
          <w:rFonts w:ascii="Arial" w:hAnsi="Arial" w:cs="Arial"/>
          <w:b/>
          <w:sz w:val="22"/>
          <w:szCs w:val="22"/>
          <w:u w:val="single"/>
        </w:rPr>
        <w:t>EXECUTIVE SUMMARY</w:t>
      </w:r>
      <w:r w:rsidR="004C0B4D" w:rsidRPr="00FE699E">
        <w:rPr>
          <w:rFonts w:ascii="Arial" w:hAnsi="Arial" w:cs="Arial"/>
          <w:b/>
          <w:sz w:val="22"/>
          <w:szCs w:val="22"/>
          <w:u w:val="single"/>
        </w:rPr>
        <w:t xml:space="preserve"> (complete as relevant, no more than one side A4)</w:t>
      </w:r>
      <w:r w:rsidRPr="00FE699E">
        <w:rPr>
          <w:rFonts w:ascii="Arial" w:hAnsi="Arial" w:cs="Arial"/>
          <w:b/>
          <w:sz w:val="22"/>
          <w:szCs w:val="22"/>
          <w:u w:val="single"/>
        </w:rPr>
        <w:t>:</w:t>
      </w:r>
    </w:p>
    <w:p w:rsidR="00902EA2" w:rsidRPr="00FE699E" w:rsidRDefault="00902EA2" w:rsidP="00902EA2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FE699E">
        <w:rPr>
          <w:rFonts w:ascii="Arial" w:hAnsi="Arial" w:cs="Arial"/>
          <w:b/>
          <w:sz w:val="22"/>
          <w:szCs w:val="22"/>
        </w:rPr>
        <w:t>ISSUE:</w:t>
      </w:r>
    </w:p>
    <w:p w:rsidR="00902EA2" w:rsidRPr="00FE699E" w:rsidRDefault="00902EA2" w:rsidP="00902EA2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6E5E76" w:rsidRPr="00FE699E" w:rsidRDefault="00902EA2" w:rsidP="00902EA2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FE699E">
        <w:rPr>
          <w:rFonts w:ascii="Arial" w:hAnsi="Arial" w:cs="Arial"/>
          <w:b/>
          <w:sz w:val="22"/>
          <w:szCs w:val="22"/>
        </w:rPr>
        <w:t>BACKGROUND:</w:t>
      </w:r>
    </w:p>
    <w:p w:rsidR="00902EA2" w:rsidRPr="00FE699E" w:rsidRDefault="00902EA2" w:rsidP="00902EA2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902EA2" w:rsidRPr="00FE699E" w:rsidRDefault="005D2E0B" w:rsidP="00902EA2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FE699E">
        <w:rPr>
          <w:rFonts w:ascii="Arial" w:hAnsi="Arial" w:cs="Arial"/>
          <w:b/>
          <w:sz w:val="22"/>
          <w:szCs w:val="22"/>
        </w:rPr>
        <w:t>OPTIONS(S)/PROPOSAL(S)</w:t>
      </w:r>
      <w:r w:rsidR="00902EA2" w:rsidRPr="00FE699E">
        <w:rPr>
          <w:rFonts w:ascii="Arial" w:hAnsi="Arial" w:cs="Arial"/>
          <w:b/>
          <w:sz w:val="22"/>
          <w:szCs w:val="22"/>
        </w:rPr>
        <w:t>:</w:t>
      </w:r>
    </w:p>
    <w:p w:rsidR="00902EA2" w:rsidRPr="00FE699E" w:rsidRDefault="00902EA2" w:rsidP="00902EA2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902EA2" w:rsidRPr="00FE699E" w:rsidRDefault="00902EA2" w:rsidP="00902EA2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FE699E">
        <w:rPr>
          <w:rFonts w:ascii="Arial" w:hAnsi="Arial" w:cs="Arial"/>
          <w:b/>
          <w:sz w:val="22"/>
          <w:szCs w:val="22"/>
        </w:rPr>
        <w:t>RECOMMENDATION:</w:t>
      </w:r>
    </w:p>
    <w:p w:rsidR="00902EA2" w:rsidRPr="00FE699E" w:rsidRDefault="00902EA2" w:rsidP="00902EA2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902EA2" w:rsidRPr="00FE699E" w:rsidRDefault="00902EA2" w:rsidP="00531121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FE699E">
        <w:rPr>
          <w:rFonts w:ascii="Arial" w:hAnsi="Arial" w:cs="Arial"/>
          <w:b/>
          <w:sz w:val="22"/>
          <w:szCs w:val="22"/>
        </w:rPr>
        <w:t>DECISION REQUIRED: [If approval is required include detail of the approval sought]</w:t>
      </w:r>
    </w:p>
    <w:p w:rsidR="002F1DD1" w:rsidRPr="00FE699E" w:rsidRDefault="002F1DD1" w:rsidP="002F1DD1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6E5E76" w:rsidRPr="00FE699E" w:rsidRDefault="002F1DD1" w:rsidP="00A62A8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FE699E">
        <w:rPr>
          <w:rFonts w:ascii="Arial" w:hAnsi="Arial" w:cs="Arial"/>
          <w:b/>
          <w:sz w:val="22"/>
          <w:szCs w:val="22"/>
        </w:rPr>
        <w:t>RESPONSIBLE FOR IMPLEMENTATION</w:t>
      </w:r>
    </w:p>
    <w:p w:rsidR="000B0A0A" w:rsidRPr="00FE699E" w:rsidRDefault="000B0A0A" w:rsidP="007A5720">
      <w:pPr>
        <w:pStyle w:val="NormalNoSpace"/>
        <w:spacing w:line="240" w:lineRule="auto"/>
        <w:rPr>
          <w:rFonts w:ascii="Arial" w:hAnsi="Arial" w:cs="Arial"/>
          <w:sz w:val="22"/>
          <w:szCs w:val="22"/>
        </w:rPr>
      </w:pPr>
    </w:p>
    <w:sectPr w:rsidR="000B0A0A" w:rsidRPr="00FE699E" w:rsidSect="00AE0FDA">
      <w:headerReference w:type="default" r:id="rId8"/>
      <w:footerReference w:type="default" r:id="rId9"/>
      <w:headerReference w:type="first" r:id="rId10"/>
      <w:pgSz w:w="11907" w:h="16840" w:code="9"/>
      <w:pgMar w:top="1474" w:right="1418" w:bottom="567" w:left="1418" w:header="68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D5C" w:rsidRDefault="00257D5C">
      <w:r>
        <w:separator/>
      </w:r>
    </w:p>
  </w:endnote>
  <w:endnote w:type="continuationSeparator" w:id="0">
    <w:p w:rsidR="00257D5C" w:rsidRDefault="0025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1FC664B8-6843-4343-A0F4-1C20F777C333}"/>
    <w:embedBold r:id="rId2" w:fontKey="{CC8C99DB-B933-43A6-B54E-647B26D1EF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CC23D52-FCF3-4D15-A0FB-3289436CBA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F2CB6D-499F-4674-AB3D-BA700F951F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B326B24-0145-451E-B946-F9A9B9DC9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E2B" w:rsidRDefault="00BF7C2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7F65CB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D5C" w:rsidRDefault="00257D5C">
      <w:r>
        <w:separator/>
      </w:r>
    </w:p>
  </w:footnote>
  <w:footnote w:type="continuationSeparator" w:id="0">
    <w:p w:rsidR="00257D5C" w:rsidRDefault="00257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E2B" w:rsidRPr="000C6279" w:rsidRDefault="001F1E2B" w:rsidP="002131FE">
    <w:pPr>
      <w:pStyle w:val="Header"/>
      <w:tabs>
        <w:tab w:val="clear" w:pos="4320"/>
        <w:tab w:val="clear" w:pos="8640"/>
        <w:tab w:val="right" w:pos="907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A21" w:rsidRDefault="00B66A21" w:rsidP="00B66A21">
    <w:pPr>
      <w:pStyle w:val="Header"/>
      <w:tabs>
        <w:tab w:val="clear" w:pos="4320"/>
        <w:tab w:val="clear" w:pos="8640"/>
        <w:tab w:val="right" w:pos="9072"/>
      </w:tabs>
      <w:spacing w:after="0"/>
      <w:jc w:val="right"/>
      <w:rPr>
        <w:b/>
        <w:sz w:val="24"/>
      </w:rPr>
    </w:pPr>
    <w:r>
      <w:rPr>
        <w:b/>
        <w:sz w:val="24"/>
      </w:rPr>
      <w:t>&lt;paper number&gt;</w:t>
    </w:r>
  </w:p>
  <w:p w:rsidR="00B66A21" w:rsidRDefault="00B66A21" w:rsidP="00B66A21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  <w:r>
      <w:rPr>
        <w:noProof/>
        <w:lang w:eastAsia="en-GB"/>
      </w:rPr>
      <w:drawing>
        <wp:inline distT="0" distB="0" distL="0" distR="0" wp14:anchorId="04C79168" wp14:editId="7721E732">
          <wp:extent cx="1123950" cy="663002"/>
          <wp:effectExtent l="0" t="0" r="0" b="3810"/>
          <wp:docPr id="5" name="Picture 1" descr="WB759_RVC_Corporate_Logo_RGB_300dpi_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B759_RVC_Corporate_Logo_RGB_300dpi_Da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534" cy="665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6A21" w:rsidRDefault="00B66A21" w:rsidP="00B66A21">
    <w:pPr>
      <w:pStyle w:val="Header"/>
      <w:tabs>
        <w:tab w:val="clear" w:pos="4320"/>
        <w:tab w:val="clear" w:pos="8640"/>
        <w:tab w:val="right" w:pos="9072"/>
      </w:tabs>
      <w:spacing w:after="0"/>
      <w:jc w:val="right"/>
      <w:rPr>
        <w:b/>
        <w:sz w:val="24"/>
      </w:rPr>
    </w:pPr>
  </w:p>
  <w:p w:rsidR="00B66A21" w:rsidRDefault="00B66A21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  <w:p w:rsidR="00902EA2" w:rsidRPr="00902EA2" w:rsidRDefault="00902EA2" w:rsidP="00B66A21">
    <w:pPr>
      <w:pStyle w:val="Header"/>
      <w:tabs>
        <w:tab w:val="clear" w:pos="4320"/>
        <w:tab w:val="clear" w:pos="8640"/>
        <w:tab w:val="right" w:pos="9072"/>
      </w:tabs>
      <w:spacing w:after="0"/>
      <w:jc w:val="center"/>
      <w:rPr>
        <w:b/>
        <w:sz w:val="24"/>
      </w:rPr>
    </w:pPr>
    <w:r w:rsidRPr="00902EA2">
      <w:rPr>
        <w:b/>
        <w:sz w:val="24"/>
      </w:rPr>
      <w:t>Cover Sheet for all Academic Committee papers</w:t>
    </w:r>
  </w:p>
  <w:p w:rsidR="00902EA2" w:rsidRDefault="00902EA2" w:rsidP="00186CF2">
    <w:pPr>
      <w:pStyle w:val="Header"/>
      <w:tabs>
        <w:tab w:val="clear" w:pos="4320"/>
        <w:tab w:val="clear" w:pos="8640"/>
        <w:tab w:val="right" w:pos="9072"/>
      </w:tabs>
      <w:spacing w:after="0"/>
    </w:pPr>
  </w:p>
  <w:p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6A8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3910149"/>
    <w:multiLevelType w:val="hybridMultilevel"/>
    <w:tmpl w:val="FC4A6732"/>
    <w:lvl w:ilvl="0" w:tplc="6B5620EC">
      <w:start w:val="1"/>
      <w:numFmt w:val="lowerRoman"/>
      <w:lvlText w:val="%1)"/>
      <w:lvlJc w:val="left"/>
      <w:pPr>
        <w:ind w:hanging="134"/>
      </w:pPr>
      <w:rPr>
        <w:rFonts w:ascii="Arial" w:eastAsia="Arial" w:hAnsi="Arial" w:hint="default"/>
        <w:spacing w:val="-1"/>
        <w:w w:val="103"/>
        <w:sz w:val="16"/>
        <w:szCs w:val="16"/>
      </w:rPr>
    </w:lvl>
    <w:lvl w:ilvl="1" w:tplc="551A1CC0">
      <w:start w:val="1"/>
      <w:numFmt w:val="bullet"/>
      <w:lvlText w:val="•"/>
      <w:lvlJc w:val="left"/>
      <w:rPr>
        <w:rFonts w:hint="default"/>
      </w:rPr>
    </w:lvl>
    <w:lvl w:ilvl="2" w:tplc="7C4288C2">
      <w:start w:val="1"/>
      <w:numFmt w:val="bullet"/>
      <w:lvlText w:val="•"/>
      <w:lvlJc w:val="left"/>
      <w:rPr>
        <w:rFonts w:hint="default"/>
      </w:rPr>
    </w:lvl>
    <w:lvl w:ilvl="3" w:tplc="FC7CDC1E">
      <w:start w:val="1"/>
      <w:numFmt w:val="bullet"/>
      <w:lvlText w:val="•"/>
      <w:lvlJc w:val="left"/>
      <w:rPr>
        <w:rFonts w:hint="default"/>
      </w:rPr>
    </w:lvl>
    <w:lvl w:ilvl="4" w:tplc="2F02C416">
      <w:start w:val="1"/>
      <w:numFmt w:val="bullet"/>
      <w:lvlText w:val="•"/>
      <w:lvlJc w:val="left"/>
      <w:rPr>
        <w:rFonts w:hint="default"/>
      </w:rPr>
    </w:lvl>
    <w:lvl w:ilvl="5" w:tplc="FB907A6E">
      <w:start w:val="1"/>
      <w:numFmt w:val="bullet"/>
      <w:lvlText w:val="•"/>
      <w:lvlJc w:val="left"/>
      <w:rPr>
        <w:rFonts w:hint="default"/>
      </w:rPr>
    </w:lvl>
    <w:lvl w:ilvl="6" w:tplc="537ADE30">
      <w:start w:val="1"/>
      <w:numFmt w:val="bullet"/>
      <w:lvlText w:val="•"/>
      <w:lvlJc w:val="left"/>
      <w:rPr>
        <w:rFonts w:hint="default"/>
      </w:rPr>
    </w:lvl>
    <w:lvl w:ilvl="7" w:tplc="616CDD50">
      <w:start w:val="1"/>
      <w:numFmt w:val="bullet"/>
      <w:lvlText w:val="•"/>
      <w:lvlJc w:val="left"/>
      <w:rPr>
        <w:rFonts w:hint="default"/>
      </w:rPr>
    </w:lvl>
    <w:lvl w:ilvl="8" w:tplc="F120EA4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5E0A9E"/>
    <w:multiLevelType w:val="hybridMultilevel"/>
    <w:tmpl w:val="0EB0F1DE"/>
    <w:lvl w:ilvl="0" w:tplc="6FAC726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7A2A251C">
      <w:start w:val="1"/>
      <w:numFmt w:val="bullet"/>
      <w:lvlText w:val="•"/>
      <w:lvlJc w:val="left"/>
      <w:rPr>
        <w:rFonts w:hint="default"/>
      </w:rPr>
    </w:lvl>
    <w:lvl w:ilvl="2" w:tplc="2222DAFE">
      <w:start w:val="1"/>
      <w:numFmt w:val="bullet"/>
      <w:lvlText w:val="•"/>
      <w:lvlJc w:val="left"/>
      <w:rPr>
        <w:rFonts w:hint="default"/>
      </w:rPr>
    </w:lvl>
    <w:lvl w:ilvl="3" w:tplc="C2ACFB20">
      <w:start w:val="1"/>
      <w:numFmt w:val="bullet"/>
      <w:lvlText w:val="•"/>
      <w:lvlJc w:val="left"/>
      <w:rPr>
        <w:rFonts w:hint="default"/>
      </w:rPr>
    </w:lvl>
    <w:lvl w:ilvl="4" w:tplc="93C0A5F4">
      <w:start w:val="1"/>
      <w:numFmt w:val="bullet"/>
      <w:lvlText w:val="•"/>
      <w:lvlJc w:val="left"/>
      <w:rPr>
        <w:rFonts w:hint="default"/>
      </w:rPr>
    </w:lvl>
    <w:lvl w:ilvl="5" w:tplc="F0602A06">
      <w:start w:val="1"/>
      <w:numFmt w:val="bullet"/>
      <w:lvlText w:val="•"/>
      <w:lvlJc w:val="left"/>
      <w:rPr>
        <w:rFonts w:hint="default"/>
      </w:rPr>
    </w:lvl>
    <w:lvl w:ilvl="6" w:tplc="9CC6E5C0">
      <w:start w:val="1"/>
      <w:numFmt w:val="bullet"/>
      <w:lvlText w:val="•"/>
      <w:lvlJc w:val="left"/>
      <w:rPr>
        <w:rFonts w:hint="default"/>
      </w:rPr>
    </w:lvl>
    <w:lvl w:ilvl="7" w:tplc="854E5F88">
      <w:start w:val="1"/>
      <w:numFmt w:val="bullet"/>
      <w:lvlText w:val="•"/>
      <w:lvlJc w:val="left"/>
      <w:rPr>
        <w:rFonts w:hint="default"/>
      </w:rPr>
    </w:lvl>
    <w:lvl w:ilvl="8" w:tplc="4044F01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A4F29E4"/>
    <w:multiLevelType w:val="hybridMultilevel"/>
    <w:tmpl w:val="8B049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260"/>
    <w:multiLevelType w:val="multilevel"/>
    <w:tmpl w:val="87E286D4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0122796"/>
    <w:multiLevelType w:val="hybridMultilevel"/>
    <w:tmpl w:val="B2A03478"/>
    <w:lvl w:ilvl="0" w:tplc="6F90601A">
      <w:start w:val="1"/>
      <w:numFmt w:val="lowerRoman"/>
      <w:lvlText w:val="%1)"/>
      <w:lvlJc w:val="left"/>
      <w:pPr>
        <w:ind w:hanging="134"/>
      </w:pPr>
      <w:rPr>
        <w:rFonts w:ascii="Arial" w:eastAsia="Arial" w:hAnsi="Arial" w:hint="default"/>
        <w:spacing w:val="-2"/>
        <w:w w:val="103"/>
        <w:sz w:val="16"/>
        <w:szCs w:val="16"/>
      </w:rPr>
    </w:lvl>
    <w:lvl w:ilvl="1" w:tplc="3DCAF33C">
      <w:start w:val="1"/>
      <w:numFmt w:val="decimal"/>
      <w:lvlText w:val="%2."/>
      <w:lvlJc w:val="left"/>
      <w:pPr>
        <w:ind w:hanging="178"/>
      </w:pPr>
      <w:rPr>
        <w:rFonts w:ascii="Arial" w:eastAsia="Arial" w:hAnsi="Arial" w:hint="default"/>
        <w:spacing w:val="-3"/>
        <w:w w:val="103"/>
        <w:sz w:val="16"/>
        <w:szCs w:val="16"/>
      </w:rPr>
    </w:lvl>
    <w:lvl w:ilvl="2" w:tplc="014E5AF4">
      <w:start w:val="1"/>
      <w:numFmt w:val="bullet"/>
      <w:lvlText w:val="•"/>
      <w:lvlJc w:val="left"/>
      <w:rPr>
        <w:rFonts w:hint="default"/>
      </w:rPr>
    </w:lvl>
    <w:lvl w:ilvl="3" w:tplc="9A24E2C2">
      <w:start w:val="1"/>
      <w:numFmt w:val="bullet"/>
      <w:lvlText w:val="•"/>
      <w:lvlJc w:val="left"/>
      <w:rPr>
        <w:rFonts w:hint="default"/>
      </w:rPr>
    </w:lvl>
    <w:lvl w:ilvl="4" w:tplc="C0C02F42">
      <w:start w:val="1"/>
      <w:numFmt w:val="bullet"/>
      <w:lvlText w:val="•"/>
      <w:lvlJc w:val="left"/>
      <w:rPr>
        <w:rFonts w:hint="default"/>
      </w:rPr>
    </w:lvl>
    <w:lvl w:ilvl="5" w:tplc="3FD05ACC">
      <w:start w:val="1"/>
      <w:numFmt w:val="bullet"/>
      <w:lvlText w:val="•"/>
      <w:lvlJc w:val="left"/>
      <w:rPr>
        <w:rFonts w:hint="default"/>
      </w:rPr>
    </w:lvl>
    <w:lvl w:ilvl="6" w:tplc="DE2E0380">
      <w:start w:val="1"/>
      <w:numFmt w:val="bullet"/>
      <w:lvlText w:val="•"/>
      <w:lvlJc w:val="left"/>
      <w:rPr>
        <w:rFonts w:hint="default"/>
      </w:rPr>
    </w:lvl>
    <w:lvl w:ilvl="7" w:tplc="873A527E">
      <w:start w:val="1"/>
      <w:numFmt w:val="bullet"/>
      <w:lvlText w:val="•"/>
      <w:lvlJc w:val="left"/>
      <w:rPr>
        <w:rFonts w:hint="default"/>
      </w:rPr>
    </w:lvl>
    <w:lvl w:ilvl="8" w:tplc="14E4E8B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0B648EE"/>
    <w:multiLevelType w:val="hybridMultilevel"/>
    <w:tmpl w:val="0C12614C"/>
    <w:lvl w:ilvl="0" w:tplc="0F708C14">
      <w:start w:val="1"/>
      <w:numFmt w:val="lowerRoman"/>
      <w:pStyle w:val="StyleBulletAfter6pt"/>
      <w:lvlText w:val="%1."/>
      <w:lvlJc w:val="left"/>
      <w:pPr>
        <w:tabs>
          <w:tab w:val="num" w:pos="397"/>
        </w:tabs>
        <w:ind w:left="397" w:hanging="397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62364"/>
    <w:multiLevelType w:val="hybridMultilevel"/>
    <w:tmpl w:val="007E5F02"/>
    <w:lvl w:ilvl="0" w:tplc="288847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D56FE"/>
    <w:multiLevelType w:val="hybridMultilevel"/>
    <w:tmpl w:val="3B88442A"/>
    <w:lvl w:ilvl="0" w:tplc="95846D1C">
      <w:start w:val="1"/>
      <w:numFmt w:val="lowerRoman"/>
      <w:lvlText w:val="%1)"/>
      <w:lvlJc w:val="left"/>
      <w:pPr>
        <w:ind w:left="1080" w:hanging="720"/>
      </w:pPr>
      <w:rPr>
        <w:rFonts w:eastAsia="Times New Roman" w:hint="default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617BE"/>
    <w:multiLevelType w:val="multilevel"/>
    <w:tmpl w:val="F40AD51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A79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A0B6A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C722B5C"/>
    <w:multiLevelType w:val="multilevel"/>
    <w:tmpl w:val="5CA6B85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E54B01"/>
    <w:multiLevelType w:val="hybridMultilevel"/>
    <w:tmpl w:val="9828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D3D14"/>
    <w:multiLevelType w:val="hybridMultilevel"/>
    <w:tmpl w:val="AFCA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52956B49"/>
    <w:multiLevelType w:val="hybridMultilevel"/>
    <w:tmpl w:val="51467EC6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B82372"/>
    <w:multiLevelType w:val="hybridMultilevel"/>
    <w:tmpl w:val="E926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70064"/>
    <w:multiLevelType w:val="multilevel"/>
    <w:tmpl w:val="FFE215CA"/>
    <w:lvl w:ilvl="0">
      <w:start w:val="1"/>
      <w:numFmt w:val="decimal"/>
      <w:lvlText w:val="%1"/>
      <w:lvlJc w:val="left"/>
      <w:pPr>
        <w:tabs>
          <w:tab w:val="num" w:pos="397"/>
        </w:tabs>
        <w:ind w:left="0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4D4A04"/>
    <w:multiLevelType w:val="hybridMultilevel"/>
    <w:tmpl w:val="92BCB364"/>
    <w:lvl w:ilvl="0" w:tplc="3642FA86">
      <w:start w:val="1"/>
      <w:numFmt w:val="decimal"/>
      <w:pStyle w:val="StyleHeading1Left0cmFirstline0cm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DB6676"/>
    <w:multiLevelType w:val="multilevel"/>
    <w:tmpl w:val="355C81FE"/>
    <w:lvl w:ilvl="0">
      <w:start w:val="1"/>
      <w:numFmt w:val="decimal"/>
      <w:pStyle w:val="Heading1"/>
      <w:lvlText w:val="%1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E2908F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85C4EB2"/>
    <w:multiLevelType w:val="hybridMultilevel"/>
    <w:tmpl w:val="7E6434C4"/>
    <w:lvl w:ilvl="0" w:tplc="08090011">
      <w:start w:val="1"/>
      <w:numFmt w:val="decimal"/>
      <w:lvlText w:val="%1)"/>
      <w:lvlJc w:val="left"/>
      <w:pPr>
        <w:ind w:left="1080" w:hanging="720"/>
      </w:pPr>
      <w:rPr>
        <w:rFonts w:hint="default"/>
        <w:w w:val="1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973CE"/>
    <w:multiLevelType w:val="hybridMultilevel"/>
    <w:tmpl w:val="E1C873AA"/>
    <w:lvl w:ilvl="0" w:tplc="9AAAE42A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C537DF"/>
    <w:multiLevelType w:val="multilevel"/>
    <w:tmpl w:val="C302BA5E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pStyle w:val="StyleHeading2Allcaps"/>
      <w:lvlText w:val="%1.%2"/>
      <w:lvlJc w:val="left"/>
      <w:pPr>
        <w:tabs>
          <w:tab w:val="num" w:pos="0"/>
        </w:tabs>
        <w:ind w:left="0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BE33907"/>
    <w:multiLevelType w:val="multilevel"/>
    <w:tmpl w:val="03BEECA4"/>
    <w:lvl w:ilvl="0">
      <w:start w:val="7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-4"/>
        </w:tabs>
        <w:ind w:left="-4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68"/>
        </w:tabs>
        <w:ind w:left="-9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32"/>
        </w:tabs>
        <w:ind w:left="-193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96"/>
        </w:tabs>
        <w:ind w:left="-2896" w:hanging="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</w:rPr>
    </w:lvl>
  </w:abstractNum>
  <w:abstractNum w:abstractNumId="26" w15:restartNumberingAfterBreak="0">
    <w:nsid w:val="6E1E5048"/>
    <w:multiLevelType w:val="multilevel"/>
    <w:tmpl w:val="53D6915E"/>
    <w:lvl w:ilvl="0">
      <w:start w:val="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-604"/>
        </w:tabs>
        <w:ind w:left="-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1208"/>
        </w:tabs>
        <w:ind w:left="-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2172"/>
        </w:tabs>
        <w:ind w:left="-21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-3136"/>
        </w:tabs>
        <w:ind w:left="-313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  <w:b/>
      </w:rPr>
    </w:lvl>
  </w:abstractNum>
  <w:abstractNum w:abstractNumId="27" w15:restartNumberingAfterBreak="0">
    <w:nsid w:val="795E6A51"/>
    <w:multiLevelType w:val="hybridMultilevel"/>
    <w:tmpl w:val="D4E8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1F6AB3"/>
    <w:multiLevelType w:val="hybridMultilevel"/>
    <w:tmpl w:val="315E3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C2CD7"/>
    <w:multiLevelType w:val="hybridMultilevel"/>
    <w:tmpl w:val="F2F424C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6"/>
  </w:num>
  <w:num w:numId="3">
    <w:abstractNumId w:val="27"/>
  </w:num>
  <w:num w:numId="4">
    <w:abstractNumId w:val="19"/>
  </w:num>
  <w:num w:numId="5">
    <w:abstractNumId w:val="11"/>
  </w:num>
  <w:num w:numId="6">
    <w:abstractNumId w:val="12"/>
  </w:num>
  <w:num w:numId="7">
    <w:abstractNumId w:val="18"/>
  </w:num>
  <w:num w:numId="8">
    <w:abstractNumId w:val="26"/>
  </w:num>
  <w:num w:numId="9">
    <w:abstractNumId w:val="25"/>
  </w:num>
  <w:num w:numId="10">
    <w:abstractNumId w:val="24"/>
  </w:num>
  <w:num w:numId="11">
    <w:abstractNumId w:val="6"/>
  </w:num>
  <w:num w:numId="12">
    <w:abstractNumId w:val="6"/>
  </w:num>
  <w:num w:numId="13">
    <w:abstractNumId w:val="24"/>
  </w:num>
  <w:num w:numId="14">
    <w:abstractNumId w:val="24"/>
  </w:num>
  <w:num w:numId="15">
    <w:abstractNumId w:val="24"/>
  </w:num>
  <w:num w:numId="16">
    <w:abstractNumId w:val="24"/>
  </w:num>
  <w:num w:numId="17">
    <w:abstractNumId w:val="4"/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24"/>
  </w:num>
  <w:num w:numId="22">
    <w:abstractNumId w:val="10"/>
  </w:num>
  <w:num w:numId="23">
    <w:abstractNumId w:val="0"/>
  </w:num>
  <w:num w:numId="24">
    <w:abstractNumId w:val="20"/>
  </w:num>
  <w:num w:numId="25">
    <w:abstractNumId w:val="21"/>
  </w:num>
  <w:num w:numId="26">
    <w:abstractNumId w:val="9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3"/>
  </w:num>
  <w:num w:numId="32">
    <w:abstractNumId w:val="17"/>
  </w:num>
  <w:num w:numId="33">
    <w:abstractNumId w:val="14"/>
  </w:num>
  <w:num w:numId="34">
    <w:abstractNumId w:val="1"/>
  </w:num>
  <w:num w:numId="35">
    <w:abstractNumId w:val="5"/>
  </w:num>
  <w:num w:numId="36">
    <w:abstractNumId w:val="8"/>
  </w:num>
  <w:num w:numId="37">
    <w:abstractNumId w:val="22"/>
  </w:num>
  <w:num w:numId="38">
    <w:abstractNumId w:val="16"/>
  </w:num>
  <w:num w:numId="39">
    <w:abstractNumId w:val="29"/>
  </w:num>
  <w:num w:numId="40">
    <w:abstractNumId w:val="28"/>
  </w:num>
  <w:num w:numId="41">
    <w:abstractNumId w:val="7"/>
  </w:num>
  <w:num w:numId="42">
    <w:abstractNumId w:val="23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rrentFaxTemplateVersion" w:val="1.0"/>
    <w:docVar w:name="InitialFaxTemplateVersion" w:val="1.0"/>
    <w:docVar w:name="RVCOfficeDate" w:val="01/04/07"/>
    <w:docVar w:name="RVCOfficeShortCode" w:val="Newbury"/>
    <w:docVar w:name="RVCOfficeVer" w:val="1.0"/>
  </w:docVars>
  <w:rsids>
    <w:rsidRoot w:val="00C5310B"/>
    <w:rsid w:val="000137C3"/>
    <w:rsid w:val="000260CD"/>
    <w:rsid w:val="0004747A"/>
    <w:rsid w:val="000655F1"/>
    <w:rsid w:val="00080BF4"/>
    <w:rsid w:val="00083AB3"/>
    <w:rsid w:val="000A12BB"/>
    <w:rsid w:val="000B0A0A"/>
    <w:rsid w:val="000B1B34"/>
    <w:rsid w:val="000B3173"/>
    <w:rsid w:val="000B6984"/>
    <w:rsid w:val="000C6279"/>
    <w:rsid w:val="000D20AF"/>
    <w:rsid w:val="000D78DF"/>
    <w:rsid w:val="000F08C6"/>
    <w:rsid w:val="001001C6"/>
    <w:rsid w:val="0010386D"/>
    <w:rsid w:val="00105AB1"/>
    <w:rsid w:val="001104D9"/>
    <w:rsid w:val="00132017"/>
    <w:rsid w:val="00156A41"/>
    <w:rsid w:val="0015790A"/>
    <w:rsid w:val="0016245D"/>
    <w:rsid w:val="0016345A"/>
    <w:rsid w:val="001636DC"/>
    <w:rsid w:val="0017518E"/>
    <w:rsid w:val="00175455"/>
    <w:rsid w:val="00186CF2"/>
    <w:rsid w:val="00193757"/>
    <w:rsid w:val="001A0D78"/>
    <w:rsid w:val="001A2A29"/>
    <w:rsid w:val="001A76FF"/>
    <w:rsid w:val="001B0588"/>
    <w:rsid w:val="001B728D"/>
    <w:rsid w:val="001C240B"/>
    <w:rsid w:val="001C4750"/>
    <w:rsid w:val="001C4799"/>
    <w:rsid w:val="001C71E6"/>
    <w:rsid w:val="001E454D"/>
    <w:rsid w:val="001F1E2B"/>
    <w:rsid w:val="002021E1"/>
    <w:rsid w:val="00206623"/>
    <w:rsid w:val="00206B78"/>
    <w:rsid w:val="002131FE"/>
    <w:rsid w:val="00213548"/>
    <w:rsid w:val="00213D4E"/>
    <w:rsid w:val="00232E4A"/>
    <w:rsid w:val="00235EF3"/>
    <w:rsid w:val="00235EFF"/>
    <w:rsid w:val="002421A2"/>
    <w:rsid w:val="002428B2"/>
    <w:rsid w:val="0024411F"/>
    <w:rsid w:val="00257D5C"/>
    <w:rsid w:val="00281A97"/>
    <w:rsid w:val="00283BF0"/>
    <w:rsid w:val="0028728E"/>
    <w:rsid w:val="002A01AC"/>
    <w:rsid w:val="002A3C91"/>
    <w:rsid w:val="002B032C"/>
    <w:rsid w:val="002B44FB"/>
    <w:rsid w:val="002C16F9"/>
    <w:rsid w:val="002C6C31"/>
    <w:rsid w:val="002E25CD"/>
    <w:rsid w:val="002E3D38"/>
    <w:rsid w:val="002E52D6"/>
    <w:rsid w:val="002F1DD1"/>
    <w:rsid w:val="002F23AD"/>
    <w:rsid w:val="002F4657"/>
    <w:rsid w:val="002F7098"/>
    <w:rsid w:val="002F7272"/>
    <w:rsid w:val="00302E58"/>
    <w:rsid w:val="00310B4F"/>
    <w:rsid w:val="00314722"/>
    <w:rsid w:val="003269B9"/>
    <w:rsid w:val="00334F17"/>
    <w:rsid w:val="00340193"/>
    <w:rsid w:val="00345D5F"/>
    <w:rsid w:val="0034791B"/>
    <w:rsid w:val="00352EF1"/>
    <w:rsid w:val="003564C6"/>
    <w:rsid w:val="0036457D"/>
    <w:rsid w:val="00371781"/>
    <w:rsid w:val="00373E3F"/>
    <w:rsid w:val="0038175F"/>
    <w:rsid w:val="003827F3"/>
    <w:rsid w:val="003856EE"/>
    <w:rsid w:val="00385B69"/>
    <w:rsid w:val="00394571"/>
    <w:rsid w:val="003964B8"/>
    <w:rsid w:val="003A6573"/>
    <w:rsid w:val="003B6049"/>
    <w:rsid w:val="003C6819"/>
    <w:rsid w:val="003D6B24"/>
    <w:rsid w:val="003D7759"/>
    <w:rsid w:val="003E52CC"/>
    <w:rsid w:val="003F190C"/>
    <w:rsid w:val="003F3834"/>
    <w:rsid w:val="003F3975"/>
    <w:rsid w:val="003F7D89"/>
    <w:rsid w:val="003F7EEB"/>
    <w:rsid w:val="00401CE2"/>
    <w:rsid w:val="0040232F"/>
    <w:rsid w:val="00404ADF"/>
    <w:rsid w:val="004134CE"/>
    <w:rsid w:val="00413F53"/>
    <w:rsid w:val="004279DC"/>
    <w:rsid w:val="00437FA4"/>
    <w:rsid w:val="00442A80"/>
    <w:rsid w:val="00445010"/>
    <w:rsid w:val="004463B1"/>
    <w:rsid w:val="004543D2"/>
    <w:rsid w:val="004601A2"/>
    <w:rsid w:val="0046412E"/>
    <w:rsid w:val="0046591C"/>
    <w:rsid w:val="00467D70"/>
    <w:rsid w:val="004807D7"/>
    <w:rsid w:val="00480A64"/>
    <w:rsid w:val="0048347B"/>
    <w:rsid w:val="0048377A"/>
    <w:rsid w:val="00483BF2"/>
    <w:rsid w:val="0049783A"/>
    <w:rsid w:val="004A22CE"/>
    <w:rsid w:val="004A43F4"/>
    <w:rsid w:val="004B4E74"/>
    <w:rsid w:val="004B66C4"/>
    <w:rsid w:val="004C0B4D"/>
    <w:rsid w:val="004C1984"/>
    <w:rsid w:val="004C76B6"/>
    <w:rsid w:val="004D1A7F"/>
    <w:rsid w:val="004D1E4A"/>
    <w:rsid w:val="004E4626"/>
    <w:rsid w:val="004E7CF7"/>
    <w:rsid w:val="004F3A1C"/>
    <w:rsid w:val="005077FF"/>
    <w:rsid w:val="00512BB0"/>
    <w:rsid w:val="0051695C"/>
    <w:rsid w:val="00522E06"/>
    <w:rsid w:val="00526E00"/>
    <w:rsid w:val="00544E05"/>
    <w:rsid w:val="005454C8"/>
    <w:rsid w:val="00553AAB"/>
    <w:rsid w:val="00564337"/>
    <w:rsid w:val="005729E8"/>
    <w:rsid w:val="0058552A"/>
    <w:rsid w:val="00586925"/>
    <w:rsid w:val="00596FD7"/>
    <w:rsid w:val="005B0961"/>
    <w:rsid w:val="005B1357"/>
    <w:rsid w:val="005C1825"/>
    <w:rsid w:val="005C5A71"/>
    <w:rsid w:val="005D2E0B"/>
    <w:rsid w:val="005D311B"/>
    <w:rsid w:val="005D4D36"/>
    <w:rsid w:val="0060637E"/>
    <w:rsid w:val="006064BA"/>
    <w:rsid w:val="00607081"/>
    <w:rsid w:val="006103FC"/>
    <w:rsid w:val="00612503"/>
    <w:rsid w:val="00622267"/>
    <w:rsid w:val="00624867"/>
    <w:rsid w:val="00627ACB"/>
    <w:rsid w:val="00634044"/>
    <w:rsid w:val="0064788F"/>
    <w:rsid w:val="00655219"/>
    <w:rsid w:val="006575DC"/>
    <w:rsid w:val="0066187B"/>
    <w:rsid w:val="00672436"/>
    <w:rsid w:val="00681195"/>
    <w:rsid w:val="00686D24"/>
    <w:rsid w:val="00692C2F"/>
    <w:rsid w:val="00697ADC"/>
    <w:rsid w:val="006B3946"/>
    <w:rsid w:val="006B5378"/>
    <w:rsid w:val="006C1F03"/>
    <w:rsid w:val="006C3E00"/>
    <w:rsid w:val="006D47C6"/>
    <w:rsid w:val="006E5E76"/>
    <w:rsid w:val="006E68F6"/>
    <w:rsid w:val="006F4857"/>
    <w:rsid w:val="006F4E2D"/>
    <w:rsid w:val="006F5CC4"/>
    <w:rsid w:val="0071147E"/>
    <w:rsid w:val="007261D3"/>
    <w:rsid w:val="0072694D"/>
    <w:rsid w:val="007522D8"/>
    <w:rsid w:val="00773F4E"/>
    <w:rsid w:val="0078234A"/>
    <w:rsid w:val="00785238"/>
    <w:rsid w:val="0079404F"/>
    <w:rsid w:val="0079422B"/>
    <w:rsid w:val="007A24FD"/>
    <w:rsid w:val="007A5720"/>
    <w:rsid w:val="007A696C"/>
    <w:rsid w:val="007E0392"/>
    <w:rsid w:val="007E29B8"/>
    <w:rsid w:val="007E359C"/>
    <w:rsid w:val="007E6B43"/>
    <w:rsid w:val="007F049C"/>
    <w:rsid w:val="007F123B"/>
    <w:rsid w:val="007F32F1"/>
    <w:rsid w:val="007F65CB"/>
    <w:rsid w:val="00822594"/>
    <w:rsid w:val="008469D9"/>
    <w:rsid w:val="008556FB"/>
    <w:rsid w:val="0087412B"/>
    <w:rsid w:val="00892D39"/>
    <w:rsid w:val="0089305E"/>
    <w:rsid w:val="008A6C4F"/>
    <w:rsid w:val="008B2828"/>
    <w:rsid w:val="008C1B92"/>
    <w:rsid w:val="008C5B6D"/>
    <w:rsid w:val="008D2F35"/>
    <w:rsid w:val="008D4541"/>
    <w:rsid w:val="008E1F00"/>
    <w:rsid w:val="008E5624"/>
    <w:rsid w:val="008E6197"/>
    <w:rsid w:val="00902EA2"/>
    <w:rsid w:val="00902ECB"/>
    <w:rsid w:val="00911E0C"/>
    <w:rsid w:val="009133B3"/>
    <w:rsid w:val="00936A82"/>
    <w:rsid w:val="00937965"/>
    <w:rsid w:val="00940849"/>
    <w:rsid w:val="00942D4A"/>
    <w:rsid w:val="00951261"/>
    <w:rsid w:val="00951D13"/>
    <w:rsid w:val="009575E7"/>
    <w:rsid w:val="00972571"/>
    <w:rsid w:val="00977126"/>
    <w:rsid w:val="00981A42"/>
    <w:rsid w:val="0098298D"/>
    <w:rsid w:val="00982AAD"/>
    <w:rsid w:val="00982EF4"/>
    <w:rsid w:val="00986721"/>
    <w:rsid w:val="0098771D"/>
    <w:rsid w:val="009A4EC0"/>
    <w:rsid w:val="009A7827"/>
    <w:rsid w:val="009E6E5C"/>
    <w:rsid w:val="00A00ECF"/>
    <w:rsid w:val="00A04DF6"/>
    <w:rsid w:val="00A16D67"/>
    <w:rsid w:val="00A22B6C"/>
    <w:rsid w:val="00A304B1"/>
    <w:rsid w:val="00A43D77"/>
    <w:rsid w:val="00A54624"/>
    <w:rsid w:val="00A55468"/>
    <w:rsid w:val="00A60691"/>
    <w:rsid w:val="00A7730B"/>
    <w:rsid w:val="00A801E1"/>
    <w:rsid w:val="00A94D41"/>
    <w:rsid w:val="00AA4A5D"/>
    <w:rsid w:val="00AC5C9E"/>
    <w:rsid w:val="00AC6897"/>
    <w:rsid w:val="00AC68C0"/>
    <w:rsid w:val="00AD1D6E"/>
    <w:rsid w:val="00AE0EE8"/>
    <w:rsid w:val="00AE0FDA"/>
    <w:rsid w:val="00AE1162"/>
    <w:rsid w:val="00AE253B"/>
    <w:rsid w:val="00AE37E2"/>
    <w:rsid w:val="00B071B9"/>
    <w:rsid w:val="00B14C32"/>
    <w:rsid w:val="00B26727"/>
    <w:rsid w:val="00B429AE"/>
    <w:rsid w:val="00B42C3B"/>
    <w:rsid w:val="00B62D0F"/>
    <w:rsid w:val="00B66A21"/>
    <w:rsid w:val="00B70AD4"/>
    <w:rsid w:val="00B7170B"/>
    <w:rsid w:val="00B71898"/>
    <w:rsid w:val="00B741BA"/>
    <w:rsid w:val="00B74415"/>
    <w:rsid w:val="00B83A96"/>
    <w:rsid w:val="00B83C49"/>
    <w:rsid w:val="00B8407D"/>
    <w:rsid w:val="00B91865"/>
    <w:rsid w:val="00BA1ED7"/>
    <w:rsid w:val="00BA33E1"/>
    <w:rsid w:val="00BA71E9"/>
    <w:rsid w:val="00BB0E95"/>
    <w:rsid w:val="00BB3F51"/>
    <w:rsid w:val="00BB5FE3"/>
    <w:rsid w:val="00BE7708"/>
    <w:rsid w:val="00BF3C9B"/>
    <w:rsid w:val="00BF7C2D"/>
    <w:rsid w:val="00C040B1"/>
    <w:rsid w:val="00C05A38"/>
    <w:rsid w:val="00C2353A"/>
    <w:rsid w:val="00C47C6F"/>
    <w:rsid w:val="00C5310B"/>
    <w:rsid w:val="00C53F9B"/>
    <w:rsid w:val="00C63B92"/>
    <w:rsid w:val="00C64B14"/>
    <w:rsid w:val="00C73714"/>
    <w:rsid w:val="00C7730E"/>
    <w:rsid w:val="00C86B18"/>
    <w:rsid w:val="00C91B2A"/>
    <w:rsid w:val="00C9319E"/>
    <w:rsid w:val="00C95CBD"/>
    <w:rsid w:val="00CA2F6C"/>
    <w:rsid w:val="00CA34FC"/>
    <w:rsid w:val="00CA613C"/>
    <w:rsid w:val="00CA6FDD"/>
    <w:rsid w:val="00CC4BEA"/>
    <w:rsid w:val="00CD259F"/>
    <w:rsid w:val="00CD26AC"/>
    <w:rsid w:val="00CE135C"/>
    <w:rsid w:val="00CE2494"/>
    <w:rsid w:val="00CE4CDD"/>
    <w:rsid w:val="00CF55C4"/>
    <w:rsid w:val="00D02F08"/>
    <w:rsid w:val="00D04B35"/>
    <w:rsid w:val="00D16257"/>
    <w:rsid w:val="00D26F00"/>
    <w:rsid w:val="00D30884"/>
    <w:rsid w:val="00D355A7"/>
    <w:rsid w:val="00D51DB0"/>
    <w:rsid w:val="00D836F3"/>
    <w:rsid w:val="00D936D5"/>
    <w:rsid w:val="00DB1E62"/>
    <w:rsid w:val="00DB369A"/>
    <w:rsid w:val="00E0301D"/>
    <w:rsid w:val="00E13DCF"/>
    <w:rsid w:val="00E31F14"/>
    <w:rsid w:val="00E44BD8"/>
    <w:rsid w:val="00E61CF3"/>
    <w:rsid w:val="00E63120"/>
    <w:rsid w:val="00E635D4"/>
    <w:rsid w:val="00E660D2"/>
    <w:rsid w:val="00E705D4"/>
    <w:rsid w:val="00E70A64"/>
    <w:rsid w:val="00E70E6A"/>
    <w:rsid w:val="00E71662"/>
    <w:rsid w:val="00E826C1"/>
    <w:rsid w:val="00E9394B"/>
    <w:rsid w:val="00EB0E2A"/>
    <w:rsid w:val="00EB1C0A"/>
    <w:rsid w:val="00EB3968"/>
    <w:rsid w:val="00EC1E85"/>
    <w:rsid w:val="00EC331A"/>
    <w:rsid w:val="00EC6305"/>
    <w:rsid w:val="00EC6648"/>
    <w:rsid w:val="00EC7865"/>
    <w:rsid w:val="00ED0E6F"/>
    <w:rsid w:val="00ED3527"/>
    <w:rsid w:val="00ED5143"/>
    <w:rsid w:val="00ED72DB"/>
    <w:rsid w:val="00EE27DD"/>
    <w:rsid w:val="00EF13C3"/>
    <w:rsid w:val="00EF5A8E"/>
    <w:rsid w:val="00F00B19"/>
    <w:rsid w:val="00F0456D"/>
    <w:rsid w:val="00F259A5"/>
    <w:rsid w:val="00F33C39"/>
    <w:rsid w:val="00F36B30"/>
    <w:rsid w:val="00F373D1"/>
    <w:rsid w:val="00F40A7B"/>
    <w:rsid w:val="00F41677"/>
    <w:rsid w:val="00F43252"/>
    <w:rsid w:val="00F55FE9"/>
    <w:rsid w:val="00F56432"/>
    <w:rsid w:val="00F6673E"/>
    <w:rsid w:val="00F739D9"/>
    <w:rsid w:val="00F8262B"/>
    <w:rsid w:val="00F8319B"/>
    <w:rsid w:val="00F840AB"/>
    <w:rsid w:val="00FA166F"/>
    <w:rsid w:val="00FA3582"/>
    <w:rsid w:val="00FA44E2"/>
    <w:rsid w:val="00FD4727"/>
    <w:rsid w:val="00FD5010"/>
    <w:rsid w:val="00FE699E"/>
    <w:rsid w:val="00FF1E88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5:docId w15:val="{72315F93-913B-4C25-A73E-98D4A26B2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C3B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qFormat/>
    <w:rsid w:val="00B741BA"/>
    <w:pPr>
      <w:keepNext/>
      <w:numPr>
        <w:numId w:val="24"/>
      </w:numPr>
      <w:tabs>
        <w:tab w:val="clear" w:pos="964"/>
        <w:tab w:val="num" w:pos="0"/>
      </w:tabs>
      <w:spacing w:before="240" w:after="60"/>
      <w:ind w:left="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D311B"/>
    <w:pPr>
      <w:keepNext/>
      <w:numPr>
        <w:ilvl w:val="1"/>
        <w:numId w:val="24"/>
      </w:numPr>
      <w:spacing w:before="120" w:after="0"/>
      <w:outlineLvl w:val="1"/>
    </w:pPr>
    <w:rPr>
      <w:rFonts w:ascii="Arial" w:hAnsi="Arial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B741BA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421A2"/>
    <w:pPr>
      <w:tabs>
        <w:tab w:val="center" w:pos="4320"/>
        <w:tab w:val="right" w:pos="8640"/>
      </w:tabs>
    </w:pPr>
    <w:rPr>
      <w:rFonts w:ascii="Arial" w:hAnsi="Arial"/>
      <w:sz w:val="16"/>
    </w:r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B741BA"/>
    <w:pPr>
      <w:spacing w:after="0"/>
    </w:pPr>
  </w:style>
  <w:style w:type="paragraph" w:customStyle="1" w:styleId="BulletLast">
    <w:name w:val="BulletLast"/>
    <w:basedOn w:val="Bullet"/>
    <w:next w:val="Normal"/>
    <w:rsid w:val="002131FE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customStyle="1" w:styleId="StyleHeading1Left0cmFirstline0cm">
    <w:name w:val="Style Heading 1 + Left:  0 cm First line:  0 cm"/>
    <w:basedOn w:val="Heading1"/>
    <w:next w:val="Normal"/>
    <w:rsid w:val="004E4626"/>
    <w:pPr>
      <w:numPr>
        <w:numId w:val="4"/>
      </w:numPr>
      <w:spacing w:after="120"/>
    </w:pPr>
    <w:rPr>
      <w:rFonts w:cs="Times New Roman"/>
      <w:sz w:val="24"/>
      <w:szCs w:val="20"/>
    </w:rPr>
  </w:style>
  <w:style w:type="paragraph" w:styleId="BalloonText">
    <w:name w:val="Balloon Text"/>
    <w:basedOn w:val="Normal"/>
    <w:semiHidden/>
    <w:rsid w:val="004E4626"/>
    <w:rPr>
      <w:rFonts w:ascii="Tahoma" w:hAnsi="Tahoma" w:cs="Tahoma"/>
      <w:sz w:val="16"/>
      <w:szCs w:val="16"/>
    </w:rPr>
  </w:style>
  <w:style w:type="paragraph" w:customStyle="1" w:styleId="StyleBoldHanging17cm">
    <w:name w:val="Style Bold Hanging:  1.7 cm"/>
    <w:basedOn w:val="Normal"/>
    <w:rsid w:val="00F36B30"/>
    <w:pPr>
      <w:spacing w:after="0"/>
      <w:ind w:hanging="964"/>
    </w:pPr>
    <w:rPr>
      <w:b/>
      <w:bCs/>
      <w:szCs w:val="20"/>
    </w:rPr>
  </w:style>
  <w:style w:type="paragraph" w:customStyle="1" w:styleId="StyleBoldHanging17cm1">
    <w:name w:val="Style Bold Hanging:  1.7 cm1"/>
    <w:basedOn w:val="Normal"/>
    <w:rsid w:val="000C6279"/>
    <w:pPr>
      <w:keepNext/>
      <w:spacing w:after="0"/>
      <w:ind w:hanging="964"/>
    </w:pPr>
    <w:rPr>
      <w:b/>
      <w:bCs/>
      <w:szCs w:val="20"/>
    </w:rPr>
  </w:style>
  <w:style w:type="paragraph" w:customStyle="1" w:styleId="Reference">
    <w:name w:val="Reference"/>
    <w:basedOn w:val="Normal"/>
    <w:rsid w:val="002131FE"/>
    <w:pPr>
      <w:spacing w:after="0"/>
      <w:ind w:hanging="964"/>
    </w:pPr>
    <w:rPr>
      <w:b/>
    </w:rPr>
  </w:style>
  <w:style w:type="paragraph" w:customStyle="1" w:styleId="RefNormal">
    <w:name w:val="RefNormal"/>
    <w:basedOn w:val="Normal"/>
    <w:next w:val="Normal"/>
    <w:rsid w:val="002131FE"/>
    <w:pPr>
      <w:ind w:hanging="964"/>
    </w:pPr>
  </w:style>
  <w:style w:type="paragraph" w:customStyle="1" w:styleId="StyleHeading2Allcaps">
    <w:name w:val="Style Heading 2 + All caps"/>
    <w:basedOn w:val="Heading2"/>
    <w:link w:val="StyleHeading2AllcapsChar"/>
    <w:rsid w:val="00CA6FDD"/>
    <w:pPr>
      <w:numPr>
        <w:numId w:val="10"/>
      </w:numPr>
    </w:pPr>
    <w:rPr>
      <w:bCs w:val="0"/>
      <w:iCs w:val="0"/>
      <w:caps w:val="0"/>
      <w:kern w:val="32"/>
    </w:rPr>
  </w:style>
  <w:style w:type="character" w:customStyle="1" w:styleId="Heading2Char">
    <w:name w:val="Heading 2 Char"/>
    <w:basedOn w:val="DefaultParagraphFont"/>
    <w:link w:val="Heading2"/>
    <w:rsid w:val="005D311B"/>
    <w:rPr>
      <w:rFonts w:ascii="Arial" w:hAnsi="Arial" w:cs="Arial"/>
      <w:bCs/>
      <w:iCs/>
      <w:caps/>
      <w:szCs w:val="28"/>
      <w:lang w:eastAsia="en-US"/>
    </w:rPr>
  </w:style>
  <w:style w:type="character" w:customStyle="1" w:styleId="StyleHeading2AllcapsChar">
    <w:name w:val="Style Heading 2 + All caps Char"/>
    <w:basedOn w:val="Heading2Char"/>
    <w:link w:val="StyleHeading2Allcaps"/>
    <w:rsid w:val="00CA6FDD"/>
    <w:rPr>
      <w:rFonts w:ascii="Arial" w:hAnsi="Arial" w:cs="Arial"/>
      <w:bCs/>
      <w:iCs/>
      <w:caps/>
      <w:kern w:val="32"/>
      <w:szCs w:val="28"/>
      <w:lang w:eastAsia="en-US"/>
    </w:rPr>
  </w:style>
  <w:style w:type="paragraph" w:customStyle="1" w:styleId="Notes">
    <w:name w:val="Notes"/>
    <w:basedOn w:val="Normal"/>
    <w:rsid w:val="002B032C"/>
    <w:pPr>
      <w:spacing w:before="120" w:after="0"/>
    </w:pPr>
    <w:rPr>
      <w:b/>
      <w:spacing w:val="-2"/>
    </w:rPr>
  </w:style>
  <w:style w:type="paragraph" w:customStyle="1" w:styleId="Action">
    <w:name w:val="Action"/>
    <w:basedOn w:val="Normal"/>
    <w:rsid w:val="00CA6FDD"/>
    <w:pPr>
      <w:jc w:val="right"/>
    </w:pPr>
    <w:rPr>
      <w:b/>
      <w:color w:val="FF0000"/>
    </w:rPr>
  </w:style>
  <w:style w:type="paragraph" w:customStyle="1" w:styleId="StyleBulletAfter6pt">
    <w:name w:val="Style Bullet + After:  6 pt"/>
    <w:basedOn w:val="Bullet"/>
    <w:rsid w:val="00B741BA"/>
    <w:pPr>
      <w:numPr>
        <w:numId w:val="12"/>
      </w:numPr>
      <w:spacing w:after="120"/>
    </w:pPr>
    <w:rPr>
      <w:szCs w:val="20"/>
    </w:rPr>
  </w:style>
  <w:style w:type="paragraph" w:styleId="ListParagraph">
    <w:name w:val="List Paragraph"/>
    <w:basedOn w:val="Normal"/>
    <w:uiPriority w:val="34"/>
    <w:qFormat/>
    <w:rsid w:val="006D47C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940849"/>
    <w:pPr>
      <w:widowControl w:val="0"/>
      <w:spacing w:after="0" w:line="240" w:lineRule="auto"/>
      <w:ind w:left="112"/>
    </w:pPr>
    <w:rPr>
      <w:rFonts w:eastAsia="Palatino Linotype" w:cstheme="minorBidi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40849"/>
    <w:rPr>
      <w:rFonts w:ascii="Palatino Linotype" w:eastAsia="Palatino Linotype" w:hAnsi="Palatino Linotype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18418-4040-4E00-88EB-4477E5E5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RVC Memo</Template>
  <TotalTime>0</TotalTime>
  <Pages>1</Pages>
  <Words>79</Words>
  <Characters>482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Memo</vt:lpstr>
    </vt:vector>
  </TitlesOfParts>
  <Company>Royal Veterinary College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Memo</dc:title>
  <dc:creator>David Pike</dc:creator>
  <cp:lastModifiedBy>Filipovic, Ana</cp:lastModifiedBy>
  <cp:revision>2</cp:revision>
  <cp:lastPrinted>2016-09-30T15:43:00Z</cp:lastPrinted>
  <dcterms:created xsi:type="dcterms:W3CDTF">2018-09-24T13:08:00Z</dcterms:created>
  <dcterms:modified xsi:type="dcterms:W3CDTF">2018-09-24T13:08:00Z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Date">
    <vt:filetime>2007-04-01T23:00:00Z</vt:filetime>
  </property>
</Properties>
</file>