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5BB8A9CC" w14:textId="77777777" w:rsidR="00911E7C" w:rsidRDefault="00B327DA" w:rsidP="00022CCC">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Information for Students</w:t>
      </w:r>
    </w:p>
    <w:p w14:paraId="2A106AAD" w14:textId="7B49DD38" w:rsidR="00911E7C" w:rsidRDefault="00B327DA" w:rsidP="00022CCC">
      <w:pPr>
        <w:pStyle w:val="ListParagraph"/>
        <w:spacing w:after="160" w:line="259" w:lineRule="auto"/>
        <w:ind w:left="360"/>
        <w:contextualSpacing/>
        <w:rPr>
          <w:rFonts w:ascii="Arial" w:hAnsi="Arial" w:cs="Arial"/>
          <w:b/>
          <w:bCs/>
          <w:sz w:val="24"/>
        </w:rPr>
      </w:pPr>
      <w:r w:rsidRPr="00932EE5">
        <w:rPr>
          <w:rFonts w:ascii="Arial" w:hAnsi="Arial" w:cs="Arial"/>
          <w:b/>
          <w:bCs/>
          <w:sz w:val="24"/>
        </w:rPr>
        <w:t xml:space="preserve"> </w:t>
      </w:r>
    </w:p>
    <w:p w14:paraId="6911F5D9" w14:textId="77777777" w:rsidR="00911E7C" w:rsidRPr="00911E7C" w:rsidRDefault="00B327DA" w:rsidP="00022CCC">
      <w:pPr>
        <w:pStyle w:val="ListParagraph"/>
        <w:numPr>
          <w:ilvl w:val="1"/>
          <w:numId w:val="16"/>
        </w:numPr>
        <w:spacing w:after="160" w:line="259" w:lineRule="auto"/>
        <w:contextualSpacing/>
        <w:rPr>
          <w:rFonts w:ascii="Arial" w:hAnsi="Arial" w:cs="Arial"/>
          <w:b/>
          <w:bCs/>
          <w:sz w:val="24"/>
        </w:rPr>
      </w:pPr>
      <w:r w:rsidRPr="00911E7C">
        <w:rPr>
          <w:rFonts w:ascii="Arial" w:hAnsi="Arial" w:cs="Arial"/>
          <w:sz w:val="22"/>
          <w:szCs w:val="22"/>
        </w:rPr>
        <w:t>Students who wish to put forward a case regarding their results or continuation of study can use this form to help submit an Appeal.</w:t>
      </w:r>
      <w:bookmarkEnd w:id="0"/>
    </w:p>
    <w:p w14:paraId="3CA9F20B" w14:textId="77777777" w:rsidR="00911E7C" w:rsidRPr="00911E7C" w:rsidRDefault="00911E7C" w:rsidP="00911E7C">
      <w:pPr>
        <w:pStyle w:val="ListParagraph"/>
        <w:spacing w:after="160" w:line="259" w:lineRule="auto"/>
        <w:contextualSpacing/>
        <w:rPr>
          <w:rFonts w:ascii="Arial" w:hAnsi="Arial" w:cs="Arial"/>
          <w:b/>
          <w:bCs/>
          <w:sz w:val="24"/>
        </w:rPr>
      </w:pPr>
    </w:p>
    <w:p w14:paraId="256684C8" w14:textId="25DBB65B" w:rsidR="00022CCC" w:rsidRPr="00022CCC" w:rsidRDefault="00B327DA" w:rsidP="00022CCC">
      <w:pPr>
        <w:pStyle w:val="ListParagraph"/>
        <w:numPr>
          <w:ilvl w:val="1"/>
          <w:numId w:val="16"/>
        </w:numPr>
        <w:spacing w:after="0" w:line="360" w:lineRule="auto"/>
        <w:rPr>
          <w:rFonts w:ascii="Arial" w:hAnsi="Arial" w:cs="Arial"/>
          <w:sz w:val="22"/>
          <w:szCs w:val="22"/>
        </w:rPr>
      </w:pPr>
      <w:r w:rsidRPr="00911E7C">
        <w:rPr>
          <w:rFonts w:ascii="Arial" w:hAnsi="Arial" w:cs="Arial"/>
          <w:sz w:val="22"/>
          <w:szCs w:val="22"/>
        </w:rPr>
        <w:t>This form should be used if</w:t>
      </w:r>
      <w:r w:rsidR="00911E7C">
        <w:rPr>
          <w:rFonts w:ascii="Arial" w:hAnsi="Arial" w:cs="Arial"/>
          <w:sz w:val="22"/>
          <w:szCs w:val="22"/>
        </w:rPr>
        <w:t>:</w:t>
      </w:r>
    </w:p>
    <w:p w14:paraId="5C824F04" w14:textId="1A5D0682" w:rsidR="00911E7C" w:rsidRDefault="00B327DA" w:rsidP="00022CCC">
      <w:pPr>
        <w:pStyle w:val="ListParagraph"/>
        <w:numPr>
          <w:ilvl w:val="2"/>
          <w:numId w:val="16"/>
        </w:numPr>
        <w:spacing w:after="0" w:line="240" w:lineRule="auto"/>
        <w:ind w:left="1077"/>
        <w:rPr>
          <w:rFonts w:ascii="Arial" w:hAnsi="Arial" w:cs="Arial"/>
          <w:sz w:val="22"/>
          <w:szCs w:val="22"/>
        </w:rPr>
      </w:pPr>
      <w:r w:rsidRPr="00911E7C">
        <w:rPr>
          <w:rFonts w:ascii="Arial" w:hAnsi="Arial" w:cs="Arial"/>
          <w:sz w:val="22"/>
          <w:szCs w:val="22"/>
        </w:rPr>
        <w:t>You have evidence to suggest that a procedural error or an administration error has taken place</w:t>
      </w:r>
      <w:r w:rsidR="00911E7C" w:rsidRPr="00911E7C">
        <w:rPr>
          <w:rFonts w:ascii="Arial" w:hAnsi="Arial" w:cs="Arial"/>
          <w:sz w:val="22"/>
          <w:szCs w:val="22"/>
        </w:rPr>
        <w:t xml:space="preserve"> </w:t>
      </w:r>
      <w:r w:rsidRPr="00911E7C">
        <w:rPr>
          <w:rFonts w:ascii="Arial" w:hAnsi="Arial" w:cs="Arial"/>
          <w:sz w:val="22"/>
          <w:szCs w:val="22"/>
        </w:rPr>
        <w:t xml:space="preserve">during a marking process. </w:t>
      </w:r>
    </w:p>
    <w:p w14:paraId="1AB64DF0"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39BE0B01" w14:textId="34D2E83A" w:rsidR="00911E7C" w:rsidRDefault="00B327DA" w:rsidP="00911E7C">
      <w:pPr>
        <w:pStyle w:val="ListParagraph"/>
        <w:numPr>
          <w:ilvl w:val="2"/>
          <w:numId w:val="16"/>
        </w:numPr>
        <w:spacing w:after="160" w:line="240" w:lineRule="auto"/>
        <w:ind w:left="1077"/>
        <w:contextualSpacing/>
        <w:rPr>
          <w:rFonts w:ascii="Arial" w:hAnsi="Arial" w:cs="Arial"/>
          <w:sz w:val="22"/>
          <w:szCs w:val="22"/>
        </w:rPr>
      </w:pPr>
      <w:r w:rsidRPr="00911E7C">
        <w:rPr>
          <w:rFonts w:ascii="Arial" w:hAnsi="Arial" w:cs="Arial"/>
          <w:sz w:val="22"/>
          <w:szCs w:val="22"/>
        </w:rPr>
        <w:t xml:space="preserve">You have </w:t>
      </w:r>
      <w:bookmarkStart w:id="1" w:name="_Hlk130292263"/>
      <w:r w:rsidRPr="00911E7C">
        <w:rPr>
          <w:rFonts w:ascii="Arial" w:hAnsi="Arial" w:cs="Arial"/>
          <w:sz w:val="22"/>
          <w:szCs w:val="22"/>
        </w:rPr>
        <w:t xml:space="preserve">received a withdrawal registration notice from the Examinations Office.  </w:t>
      </w:r>
    </w:p>
    <w:p w14:paraId="6995FAE1"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23AF1863" w14:textId="77777777" w:rsid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been withdrawn from the registered course as per the Student Performance and Development system. </w:t>
      </w:r>
    </w:p>
    <w:p w14:paraId="0DAC4D03" w14:textId="67BE97F9" w:rsidR="00A676DE" w:rsidRP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received a withdrawal notice from following </w:t>
      </w:r>
      <w:r w:rsidR="00A676DE" w:rsidRPr="00911E7C">
        <w:rPr>
          <w:rFonts w:ascii="Arial" w:hAnsi="Arial" w:cs="Arial"/>
          <w:sz w:val="22"/>
          <w:szCs w:val="22"/>
        </w:rPr>
        <w:t>a</w:t>
      </w:r>
      <w:r w:rsidR="00856287" w:rsidRPr="00911E7C">
        <w:rPr>
          <w:rFonts w:ascii="Arial" w:hAnsi="Arial" w:cs="Arial"/>
          <w:sz w:val="22"/>
          <w:szCs w:val="22"/>
        </w:rPr>
        <w:t xml:space="preserve"> Post Graduate Research A</w:t>
      </w:r>
      <w:r w:rsidRPr="00911E7C">
        <w:rPr>
          <w:rFonts w:ascii="Arial" w:hAnsi="Arial" w:cs="Arial"/>
          <w:sz w:val="22"/>
          <w:szCs w:val="22"/>
        </w:rPr>
        <w:t>ppraisal or</w:t>
      </w:r>
      <w:bookmarkEnd w:id="1"/>
      <w:r w:rsidR="00911E7C" w:rsidRPr="00911E7C">
        <w:rPr>
          <w:rFonts w:ascii="Arial" w:hAnsi="Arial" w:cs="Arial"/>
          <w:sz w:val="22"/>
          <w:szCs w:val="22"/>
        </w:rPr>
        <w:t xml:space="preserve"> </w:t>
      </w:r>
      <w:r w:rsidR="00856287" w:rsidRPr="00911E7C">
        <w:rPr>
          <w:rFonts w:ascii="Arial" w:hAnsi="Arial" w:cs="Arial"/>
          <w:sz w:val="22"/>
          <w:szCs w:val="22"/>
        </w:rPr>
        <w:t>Interns or Resident Progress Assessment</w:t>
      </w:r>
      <w:r w:rsidR="00A676DE" w:rsidRPr="00911E7C">
        <w:rPr>
          <w:rFonts w:ascii="Arial" w:hAnsi="Arial" w:cs="Arial"/>
          <w:sz w:val="22"/>
          <w:szCs w:val="22"/>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022CCC">
      <w:pPr>
        <w:pStyle w:val="ListParagraph"/>
        <w:numPr>
          <w:ilvl w:val="0"/>
          <w:numId w:val="16"/>
        </w:numPr>
        <w:spacing w:after="0" w:line="259" w:lineRule="auto"/>
        <w:ind w:left="357"/>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022CCC">
      <w:pPr>
        <w:pStyle w:val="ListParagraph"/>
        <w:spacing w:after="0" w:line="259" w:lineRule="auto"/>
        <w:ind w:left="357"/>
        <w:rPr>
          <w:rFonts w:ascii="Arial" w:hAnsi="Arial" w:cs="Arial"/>
          <w:b/>
          <w:bCs/>
          <w:sz w:val="24"/>
        </w:rPr>
      </w:pPr>
    </w:p>
    <w:p w14:paraId="2649819D" w14:textId="6B59543B" w:rsidR="00B327DA" w:rsidRPr="00022CCC" w:rsidRDefault="00B327DA" w:rsidP="00022CCC">
      <w:pPr>
        <w:pStyle w:val="ListParagraph"/>
        <w:numPr>
          <w:ilvl w:val="1"/>
          <w:numId w:val="16"/>
        </w:numPr>
        <w:spacing w:after="0" w:line="259" w:lineRule="auto"/>
        <w:rPr>
          <w:rFonts w:ascii="Arial" w:hAnsi="Arial" w:cs="Arial"/>
          <w:sz w:val="22"/>
          <w:szCs w:val="22"/>
        </w:rPr>
      </w:pPr>
      <w:r w:rsidRPr="00022CCC">
        <w:rPr>
          <w:rFonts w:ascii="Arial" w:hAnsi="Arial" w:cs="Arial"/>
          <w:sz w:val="22"/>
          <w:szCs w:val="22"/>
        </w:rPr>
        <w:t>Before submitting your appeal, please ensure you review the following:</w:t>
      </w:r>
    </w:p>
    <w:p w14:paraId="784E3522" w14:textId="77777777" w:rsidR="00022CCC" w:rsidRPr="00022CCC" w:rsidRDefault="00022CCC" w:rsidP="00022CCC">
      <w:pPr>
        <w:pStyle w:val="ListParagraph"/>
        <w:spacing w:after="0" w:line="259" w:lineRule="auto"/>
        <w:rPr>
          <w:rFonts w:ascii="Arial" w:hAnsi="Arial" w:cs="Arial"/>
          <w:sz w:val="22"/>
          <w:szCs w:val="22"/>
        </w:rPr>
      </w:pPr>
    </w:p>
    <w:p w14:paraId="0E4F7923" w14:textId="78A3525D"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anchor="panel-student-appeals-complaints-and-conduct" w:history="1">
        <w:r w:rsidR="00856287" w:rsidRPr="00756EBD">
          <w:rPr>
            <w:rStyle w:val="Hyperlink"/>
            <w:sz w:val="22"/>
            <w:szCs w:val="22"/>
            <w14:ligatures w14:val="none"/>
          </w:rPr>
          <w:t>RVC Student Appeals Procedure</w:t>
        </w:r>
      </w:hyperlink>
      <w:r w:rsidR="00856287" w:rsidRPr="00756EBD">
        <w:rPr>
          <w:sz w:val="22"/>
          <w:szCs w:val="22"/>
          <w14:ligatures w14:val="none"/>
        </w:rPr>
        <w:t xml:space="preserve"> </w:t>
      </w:r>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09587FFF" w14:textId="77777777" w:rsidR="00022CCC" w:rsidRPr="00932EE5" w:rsidRDefault="00022CCC" w:rsidP="00022CCC">
      <w:pPr>
        <w:pStyle w:val="ListParagraph"/>
        <w:spacing w:after="160" w:line="259" w:lineRule="auto"/>
        <w:ind w:left="360"/>
        <w:contextualSpacing/>
        <w:rPr>
          <w:rFonts w:ascii="Arial" w:hAnsi="Arial" w:cs="Arial"/>
          <w:b/>
          <w:bCs/>
          <w:sz w:val="24"/>
        </w:rPr>
      </w:pPr>
    </w:p>
    <w:p w14:paraId="4DEF348D" w14:textId="7CD10A97"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022CCC">
      <w:pPr>
        <w:pStyle w:val="NoSpacing"/>
        <w:spacing w:after="18"/>
        <w:ind w:left="360" w:hanging="76"/>
        <w:rPr>
          <w:rFonts w:ascii="Arial" w:hAnsi="Arial" w:cs="Arial"/>
          <w:sz w:val="22"/>
          <w:szCs w:val="22"/>
        </w:rPr>
      </w:pPr>
    </w:p>
    <w:p w14:paraId="19A0862F" w14:textId="01726D10"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022CCC">
      <w:pPr>
        <w:pStyle w:val="NoSpacing"/>
        <w:spacing w:after="18"/>
        <w:ind w:left="360" w:hanging="76"/>
        <w:rPr>
          <w:rFonts w:ascii="Arial" w:hAnsi="Arial" w:cs="Arial"/>
          <w:sz w:val="22"/>
          <w:szCs w:val="22"/>
        </w:rPr>
      </w:pPr>
    </w:p>
    <w:p w14:paraId="7C31269D" w14:textId="2C96E49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Any irrelevant data submitted either by the appellant or the third party should be redacted for example, hospital numbers, numbers, DOB. Where this hasn’t been done, the S</w:t>
      </w:r>
      <w:r w:rsidR="00756EBD">
        <w:rPr>
          <w:rFonts w:ascii="Arial" w:hAnsi="Arial" w:cs="Arial"/>
          <w:sz w:val="22"/>
          <w:szCs w:val="22"/>
        </w:rPr>
        <w:t xml:space="preserve">tudent Resolution and </w:t>
      </w:r>
      <w:r w:rsidRPr="00B327DA">
        <w:rPr>
          <w:rFonts w:ascii="Arial" w:hAnsi="Arial" w:cs="Arial"/>
          <w:sz w:val="22"/>
          <w:szCs w:val="22"/>
        </w:rPr>
        <w:t>C</w:t>
      </w:r>
      <w:r w:rsidR="00756EBD">
        <w:rPr>
          <w:rFonts w:ascii="Arial" w:hAnsi="Arial" w:cs="Arial"/>
          <w:sz w:val="22"/>
          <w:szCs w:val="22"/>
        </w:rPr>
        <w:t>ompliance (SRC)</w:t>
      </w:r>
      <w:r w:rsidRPr="00B327DA">
        <w:rPr>
          <w:rFonts w:ascii="Arial" w:hAnsi="Arial" w:cs="Arial"/>
          <w:sz w:val="22"/>
          <w:szCs w:val="22"/>
        </w:rPr>
        <w:t xml:space="preserve">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t>Completing the Form</w:t>
      </w:r>
    </w:p>
    <w:p w14:paraId="125B4AB3" w14:textId="77777777" w:rsidR="00B327DA" w:rsidRPr="00B327DA" w:rsidRDefault="00B327DA" w:rsidP="00CE135C">
      <w:pPr>
        <w:rPr>
          <w:rFonts w:ascii="Arial" w:hAnsi="Arial" w:cs="Arial"/>
          <w:sz w:val="22"/>
          <w:szCs w:val="22"/>
        </w:rPr>
      </w:pPr>
    </w:p>
    <w:p w14:paraId="1F99CC3D" w14:textId="6DBFF5C5" w:rsid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 xml:space="preserve">Before completing this form, please read the </w:t>
      </w:r>
      <w:hyperlink r:id="rId9" w:anchor="panel-student-resolution-and-compliance" w:history="1">
        <w:r w:rsidR="00022CCC" w:rsidRPr="00132BB5">
          <w:rPr>
            <w:rStyle w:val="Hyperlink"/>
            <w:rFonts w:ascii="Arial" w:hAnsi="Arial" w:cs="Arial"/>
            <w:sz w:val="22"/>
            <w:szCs w:val="22"/>
          </w:rPr>
          <w:t>RVC Student Appeals Procedure</w:t>
        </w:r>
      </w:hyperlink>
      <w:r w:rsidR="00022CCC" w:rsidRPr="00B327DA">
        <w:rPr>
          <w:rFonts w:ascii="Arial" w:hAnsi="Arial" w:cs="Arial"/>
          <w:sz w:val="22"/>
          <w:szCs w:val="22"/>
        </w:rPr>
        <w:t>.</w:t>
      </w:r>
    </w:p>
    <w:p w14:paraId="710130CE" w14:textId="77777777" w:rsidR="00022CCC" w:rsidRPr="00B327DA" w:rsidRDefault="00022CCC" w:rsidP="00022CCC">
      <w:pPr>
        <w:pStyle w:val="ListParagraph"/>
        <w:spacing w:after="160" w:line="259" w:lineRule="auto"/>
        <w:contextualSpacing/>
        <w:rPr>
          <w:rFonts w:ascii="Arial" w:hAnsi="Arial" w:cs="Arial"/>
          <w:sz w:val="22"/>
          <w:szCs w:val="22"/>
        </w:rPr>
      </w:pPr>
    </w:p>
    <w:p w14:paraId="6A3D14D4" w14:textId="58C3EE7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To submit an appeal, please fill out the form below and return to</w:t>
      </w:r>
      <w:r w:rsidR="00022CCC">
        <w:rPr>
          <w:rFonts w:ascii="Arial" w:hAnsi="Arial" w:cs="Arial"/>
          <w:sz w:val="22"/>
          <w:szCs w:val="22"/>
        </w:rPr>
        <w:t xml:space="preserve"> </w:t>
      </w:r>
      <w:hyperlink r:id="rId10" w:history="1">
        <w:r w:rsidR="00022CCC" w:rsidRPr="0085438C">
          <w:rPr>
            <w:rStyle w:val="Hyperlink"/>
            <w:rFonts w:ascii="Arial" w:hAnsi="Arial" w:cs="Arial"/>
            <w:sz w:val="22"/>
            <w:szCs w:val="22"/>
          </w:rPr>
          <w:t>studentappeals@rvc.ac.uk</w:t>
        </w:r>
      </w:hyperlink>
      <w:r w:rsidR="00022CCC">
        <w:rPr>
          <w:rFonts w:ascii="Arial" w:hAnsi="Arial" w:cs="Arial"/>
          <w:sz w:val="22"/>
          <w:szCs w:val="22"/>
        </w:rPr>
        <w:t xml:space="preserve"> </w:t>
      </w:r>
      <w:r w:rsidRPr="00B327DA">
        <w:rPr>
          <w:rFonts w:ascii="Arial" w:hAnsi="Arial" w:cs="Arial"/>
          <w:sz w:val="22"/>
          <w:szCs w:val="22"/>
        </w:rPr>
        <w:t>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AF3D4E" w:rsidRPr="00610049" w14:paraId="249FCE54" w14:textId="77777777" w:rsidTr="003B3D52">
        <w:tc>
          <w:tcPr>
            <w:tcW w:w="3595" w:type="dxa"/>
          </w:tcPr>
          <w:p w14:paraId="7D239F05" w14:textId="6764AFA1" w:rsidR="00AF3D4E" w:rsidRDefault="00AF3D4E" w:rsidP="00CE135C">
            <w:pPr>
              <w:rPr>
                <w:rFonts w:ascii="Arial" w:hAnsi="Arial" w:cs="Arial"/>
                <w:b/>
                <w:bCs/>
                <w:sz w:val="22"/>
                <w:szCs w:val="22"/>
              </w:rPr>
            </w:pPr>
            <w:r>
              <w:rPr>
                <w:rFonts w:ascii="Arial" w:hAnsi="Arial" w:cs="Arial"/>
                <w:b/>
                <w:bCs/>
                <w:sz w:val="22"/>
                <w:szCs w:val="22"/>
              </w:rPr>
              <w:t>Name of Tutor:</w:t>
            </w:r>
          </w:p>
        </w:tc>
        <w:tc>
          <w:tcPr>
            <w:tcW w:w="6748" w:type="dxa"/>
          </w:tcPr>
          <w:p w14:paraId="5A986D23" w14:textId="77777777" w:rsidR="00AF3D4E" w:rsidRPr="00610049" w:rsidRDefault="00AF3D4E" w:rsidP="00CE135C">
            <w:pPr>
              <w:rPr>
                <w:rFonts w:ascii="Arial" w:hAnsi="Arial" w:cs="Arial"/>
                <w:sz w:val="22"/>
                <w:szCs w:val="22"/>
              </w:rPr>
            </w:pPr>
          </w:p>
        </w:tc>
      </w:tr>
      <w:tr w:rsidR="00AF3D4E" w:rsidRPr="00610049" w14:paraId="3F95D618" w14:textId="77777777" w:rsidTr="003B3D52">
        <w:tc>
          <w:tcPr>
            <w:tcW w:w="3595" w:type="dxa"/>
          </w:tcPr>
          <w:p w14:paraId="75EEDC24" w14:textId="51FFA3B3" w:rsidR="00AF3D4E" w:rsidRDefault="00AF3D4E" w:rsidP="00CE135C">
            <w:pPr>
              <w:rPr>
                <w:rFonts w:ascii="Arial" w:hAnsi="Arial" w:cs="Arial"/>
                <w:b/>
                <w:bCs/>
                <w:sz w:val="22"/>
                <w:szCs w:val="22"/>
              </w:rPr>
            </w:pPr>
            <w:r>
              <w:rPr>
                <w:rFonts w:ascii="Arial" w:hAnsi="Arial" w:cs="Arial"/>
                <w:b/>
                <w:bCs/>
                <w:sz w:val="22"/>
                <w:szCs w:val="22"/>
              </w:rPr>
              <w:t>Name of Supervisor</w:t>
            </w:r>
            <w:r w:rsidRPr="00AF3D4E">
              <w:rPr>
                <w:rFonts w:ascii="Arial" w:hAnsi="Arial" w:cs="Arial"/>
                <w:sz w:val="22"/>
                <w:szCs w:val="22"/>
              </w:rPr>
              <w:t>: (if applicable e.g. for Research Projects)</w:t>
            </w:r>
            <w:r>
              <w:rPr>
                <w:rFonts w:ascii="Arial" w:hAnsi="Arial" w:cs="Arial"/>
                <w:sz w:val="22"/>
                <w:szCs w:val="22"/>
              </w:rPr>
              <w:t>.</w:t>
            </w:r>
          </w:p>
        </w:tc>
        <w:tc>
          <w:tcPr>
            <w:tcW w:w="6748" w:type="dxa"/>
          </w:tcPr>
          <w:p w14:paraId="678049A3" w14:textId="77777777" w:rsidR="00AF3D4E" w:rsidRPr="00610049" w:rsidRDefault="00AF3D4E"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2F5563" w:rsidRPr="00610049" w14:paraId="2C596FD2" w14:textId="77777777" w:rsidTr="003B3D52">
        <w:tc>
          <w:tcPr>
            <w:tcW w:w="3595" w:type="dxa"/>
          </w:tcPr>
          <w:p w14:paraId="26D40EC2" w14:textId="57AFF100"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2D1098">
              <w:rPr>
                <w:rFonts w:ascii="Arial" w:hAnsi="Arial" w:cs="Arial"/>
                <w:b/>
                <w:bCs/>
                <w:sz w:val="22"/>
                <w:szCs w:val="22"/>
              </w:rPr>
              <w:t xml:space="preserve">withdrawal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bl>
    <w:p w14:paraId="5E8F9CC2" w14:textId="77777777" w:rsidR="00307B1E" w:rsidRDefault="00307B1E"/>
    <w:p w14:paraId="5EAA662B" w14:textId="77777777" w:rsidR="00307B1E" w:rsidRDefault="00307B1E"/>
    <w:p w14:paraId="0D1DCA38" w14:textId="77777777" w:rsidR="00307B1E" w:rsidRDefault="00307B1E"/>
    <w:tbl>
      <w:tblPr>
        <w:tblStyle w:val="TableGrid"/>
        <w:tblW w:w="0" w:type="auto"/>
        <w:tblLook w:val="04A0" w:firstRow="1" w:lastRow="0" w:firstColumn="1" w:lastColumn="0" w:noHBand="0" w:noVBand="1"/>
      </w:tblPr>
      <w:tblGrid>
        <w:gridCol w:w="562"/>
        <w:gridCol w:w="3119"/>
        <w:gridCol w:w="6662"/>
      </w:tblGrid>
      <w:tr w:rsidR="00307B1E" w:rsidRPr="00610049" w14:paraId="39D7610F" w14:textId="77777777" w:rsidTr="00022CCC">
        <w:tc>
          <w:tcPr>
            <w:tcW w:w="10343" w:type="dxa"/>
            <w:gridSpan w:val="3"/>
          </w:tcPr>
          <w:p w14:paraId="1B623FC2" w14:textId="47D899E5" w:rsidR="00307B1E" w:rsidRDefault="00307B1E" w:rsidP="000C4DA6">
            <w:pPr>
              <w:rPr>
                <w:rFonts w:ascii="Arial" w:hAnsi="Arial" w:cs="Arial"/>
                <w:b/>
                <w:bCs/>
                <w:sz w:val="22"/>
                <w:szCs w:val="22"/>
              </w:rPr>
            </w:pPr>
            <w:r>
              <w:rPr>
                <w:rFonts w:ascii="Arial" w:hAnsi="Arial" w:cs="Arial"/>
                <w:b/>
                <w:bCs/>
                <w:sz w:val="22"/>
                <w:szCs w:val="22"/>
              </w:rPr>
              <w:t>Please identify the grounds in requesting an Appeal. Please tick any that apply and explain the grounds and reasons for requesting an Appeal:</w:t>
            </w:r>
          </w:p>
          <w:p w14:paraId="2334C0DB" w14:textId="4F1E1155" w:rsidR="00307B1E" w:rsidRPr="00262FA1" w:rsidRDefault="00307B1E" w:rsidP="000C4DA6">
            <w:pPr>
              <w:rPr>
                <w:rFonts w:ascii="Arial" w:hAnsi="Arial" w:cs="Arial"/>
                <w:i/>
                <w:iCs/>
                <w:sz w:val="22"/>
                <w:szCs w:val="22"/>
              </w:rPr>
            </w:pPr>
            <w:r w:rsidRPr="00C52768">
              <w:rPr>
                <w:rFonts w:ascii="Arial" w:hAnsi="Arial" w:cs="Arial"/>
                <w:i/>
                <w:iCs/>
                <w:sz w:val="22"/>
                <w:szCs w:val="22"/>
              </w:rPr>
              <w:t xml:space="preserve">Please ensure your </w:t>
            </w:r>
            <w:r w:rsidR="00496A8A">
              <w:rPr>
                <w:rFonts w:ascii="Arial" w:hAnsi="Arial" w:cs="Arial"/>
                <w:i/>
                <w:iCs/>
                <w:sz w:val="22"/>
                <w:szCs w:val="22"/>
              </w:rPr>
              <w:t>word count on this form</w:t>
            </w:r>
            <w:r w:rsidR="002D1098">
              <w:rPr>
                <w:rFonts w:ascii="Arial" w:hAnsi="Arial" w:cs="Arial"/>
                <w:i/>
                <w:iCs/>
                <w:sz w:val="22"/>
                <w:szCs w:val="22"/>
              </w:rPr>
              <w:t xml:space="preserve"> exceeds</w:t>
            </w:r>
            <w:r w:rsidR="00103086">
              <w:rPr>
                <w:rFonts w:ascii="Arial" w:hAnsi="Arial" w:cs="Arial"/>
                <w:i/>
                <w:iCs/>
                <w:sz w:val="22"/>
                <w:szCs w:val="22"/>
              </w:rPr>
              <w:t xml:space="preserve"> no</w:t>
            </w:r>
            <w:r w:rsidR="002D1098">
              <w:rPr>
                <w:rFonts w:ascii="Arial" w:hAnsi="Arial" w:cs="Arial"/>
                <w:i/>
                <w:iCs/>
                <w:sz w:val="22"/>
                <w:szCs w:val="22"/>
              </w:rPr>
              <w:t xml:space="preserve"> </w:t>
            </w:r>
            <w:r w:rsidRPr="00C52768">
              <w:rPr>
                <w:rFonts w:ascii="Arial" w:hAnsi="Arial" w:cs="Arial"/>
                <w:i/>
                <w:iCs/>
                <w:sz w:val="22"/>
                <w:szCs w:val="22"/>
              </w:rPr>
              <w:t xml:space="preserve">more than 1500 words. </w:t>
            </w:r>
          </w:p>
        </w:tc>
      </w:tr>
      <w:tr w:rsidR="00307B1E" w14:paraId="2CCA0E28" w14:textId="77777777" w:rsidTr="00022CCC">
        <w:trPr>
          <w:trHeight w:val="1823"/>
        </w:trPr>
        <w:tc>
          <w:tcPr>
            <w:tcW w:w="562" w:type="dxa"/>
            <w:vMerge w:val="restart"/>
          </w:tcPr>
          <w:p w14:paraId="16B34B94" w14:textId="77777777" w:rsidR="00307B1E" w:rsidRDefault="00EB17FA" w:rsidP="000C4DA6">
            <w:pPr>
              <w:rPr>
                <w:rFonts w:ascii="Arial" w:hAnsi="Arial" w:cs="Arial"/>
                <w:b/>
                <w:bCs/>
                <w:sz w:val="22"/>
                <w:szCs w:val="22"/>
              </w:rPr>
            </w:pPr>
            <w:sdt>
              <w:sdtPr>
                <w:rPr>
                  <w:rFonts w:ascii="Arial" w:hAnsi="Arial" w:cs="Arial"/>
                  <w:sz w:val="22"/>
                  <w:szCs w:val="22"/>
                </w:rPr>
                <w:id w:val="-2121132548"/>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4938C89C" w14:textId="643F01CA" w:rsidR="00307B1E" w:rsidRDefault="006D6061" w:rsidP="006D6061">
            <w:pPr>
              <w:rPr>
                <w:rFonts w:ascii="Arial" w:hAnsi="Arial" w:cs="Arial"/>
                <w:b/>
                <w:bCs/>
                <w:sz w:val="22"/>
                <w:szCs w:val="22"/>
              </w:rPr>
            </w:pPr>
            <w:r w:rsidRPr="006D6061">
              <w:rPr>
                <w:rFonts w:ascii="Arial" w:hAnsi="Arial" w:cs="Arial"/>
                <w:sz w:val="22"/>
                <w:szCs w:val="22"/>
              </w:rPr>
              <w:t>There was an</w:t>
            </w:r>
            <w:r w:rsidRPr="006D6061">
              <w:rPr>
                <w:rFonts w:ascii="Arial" w:hAnsi="Arial" w:cs="Arial"/>
                <w:b/>
                <w:bCs/>
                <w:sz w:val="22"/>
                <w:szCs w:val="22"/>
              </w:rPr>
              <w:t xml:space="preserve"> error in the procedure</w:t>
            </w:r>
            <w:r w:rsidRPr="006D6061">
              <w:rPr>
                <w:rFonts w:ascii="Arial" w:hAnsi="Arial" w:cs="Arial"/>
                <w:sz w:val="22"/>
                <w:szCs w:val="22"/>
              </w:rPr>
              <w:t xml:space="preserve"> that might have resulted in an incorrect</w:t>
            </w:r>
            <w:r>
              <w:rPr>
                <w:rFonts w:ascii="Arial" w:hAnsi="Arial" w:cs="Arial"/>
                <w:sz w:val="22"/>
                <w:szCs w:val="22"/>
              </w:rPr>
              <w:t xml:space="preserve"> </w:t>
            </w:r>
            <w:r w:rsidRPr="006D6061">
              <w:rPr>
                <w:rFonts w:ascii="Arial" w:hAnsi="Arial" w:cs="Arial"/>
                <w:sz w:val="22"/>
                <w:szCs w:val="22"/>
              </w:rPr>
              <w:t>decision.</w:t>
            </w:r>
          </w:p>
        </w:tc>
        <w:tc>
          <w:tcPr>
            <w:tcW w:w="6662" w:type="dxa"/>
          </w:tcPr>
          <w:p w14:paraId="2274EE34"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7AE2F915" w14:textId="77777777" w:rsidR="00307B1E" w:rsidRDefault="00307B1E" w:rsidP="000C4DA6">
            <w:pPr>
              <w:rPr>
                <w:rFonts w:ascii="Arial" w:hAnsi="Arial" w:cs="Arial"/>
                <w:b/>
                <w:bCs/>
                <w:sz w:val="22"/>
                <w:szCs w:val="22"/>
              </w:rPr>
            </w:pPr>
          </w:p>
          <w:p w14:paraId="707AA3AC" w14:textId="77777777" w:rsidR="00307B1E" w:rsidRDefault="00307B1E" w:rsidP="000C4DA6">
            <w:pPr>
              <w:rPr>
                <w:rFonts w:ascii="Arial" w:hAnsi="Arial" w:cs="Arial"/>
                <w:b/>
                <w:bCs/>
                <w:sz w:val="22"/>
                <w:szCs w:val="22"/>
              </w:rPr>
            </w:pPr>
          </w:p>
          <w:p w14:paraId="2BE5DFDE" w14:textId="77777777" w:rsidR="00307B1E" w:rsidRDefault="00307B1E" w:rsidP="000C4DA6">
            <w:pPr>
              <w:rPr>
                <w:rFonts w:ascii="Arial" w:hAnsi="Arial" w:cs="Arial"/>
                <w:b/>
                <w:bCs/>
                <w:sz w:val="22"/>
                <w:szCs w:val="22"/>
              </w:rPr>
            </w:pPr>
          </w:p>
        </w:tc>
      </w:tr>
      <w:tr w:rsidR="00307B1E" w14:paraId="7CD9E38B" w14:textId="77777777" w:rsidTr="00022CCC">
        <w:trPr>
          <w:trHeight w:val="1822"/>
        </w:trPr>
        <w:tc>
          <w:tcPr>
            <w:tcW w:w="562" w:type="dxa"/>
            <w:vMerge/>
          </w:tcPr>
          <w:p w14:paraId="5E8DEB72" w14:textId="77777777" w:rsidR="00307B1E" w:rsidRDefault="00307B1E" w:rsidP="000C4DA6">
            <w:pPr>
              <w:rPr>
                <w:rFonts w:ascii="Arial" w:hAnsi="Arial" w:cs="Arial"/>
                <w:sz w:val="22"/>
                <w:szCs w:val="22"/>
              </w:rPr>
            </w:pPr>
          </w:p>
        </w:tc>
        <w:tc>
          <w:tcPr>
            <w:tcW w:w="3119" w:type="dxa"/>
            <w:vMerge/>
          </w:tcPr>
          <w:p w14:paraId="058E693B" w14:textId="77777777" w:rsidR="00307B1E" w:rsidRPr="001C0853" w:rsidRDefault="00307B1E" w:rsidP="000C4DA6">
            <w:pPr>
              <w:rPr>
                <w:rFonts w:ascii="Arial" w:hAnsi="Arial" w:cs="Arial"/>
                <w:sz w:val="22"/>
                <w:szCs w:val="22"/>
              </w:rPr>
            </w:pPr>
          </w:p>
        </w:tc>
        <w:tc>
          <w:tcPr>
            <w:tcW w:w="6662" w:type="dxa"/>
          </w:tcPr>
          <w:p w14:paraId="4367B6BA" w14:textId="77777777" w:rsidR="00307B1E" w:rsidRDefault="00307B1E" w:rsidP="000C4DA6">
            <w:pPr>
              <w:rPr>
                <w:rFonts w:ascii="Arial" w:hAnsi="Arial" w:cs="Arial"/>
                <w:b/>
                <w:bCs/>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F24ABD" w14:paraId="461640B5" w14:textId="77777777" w:rsidTr="00022CCC">
        <w:trPr>
          <w:trHeight w:val="2126"/>
        </w:trPr>
        <w:tc>
          <w:tcPr>
            <w:tcW w:w="562" w:type="dxa"/>
            <w:vMerge w:val="restart"/>
          </w:tcPr>
          <w:p w14:paraId="4DFB53DD" w14:textId="77777777" w:rsidR="00307B1E" w:rsidRDefault="00EB17FA" w:rsidP="000C4DA6">
            <w:pPr>
              <w:rPr>
                <w:rFonts w:ascii="Arial" w:hAnsi="Arial" w:cs="Arial"/>
                <w:sz w:val="22"/>
                <w:szCs w:val="22"/>
              </w:rPr>
            </w:pPr>
            <w:sdt>
              <w:sdtPr>
                <w:rPr>
                  <w:rFonts w:ascii="Arial" w:hAnsi="Arial" w:cs="Arial"/>
                  <w:sz w:val="22"/>
                  <w:szCs w:val="22"/>
                </w:rPr>
                <w:id w:val="1364318776"/>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3DCD359A" w14:textId="4516E296" w:rsidR="00307B1E" w:rsidRDefault="006D6061" w:rsidP="006D6061">
            <w:pPr>
              <w:rPr>
                <w:rFonts w:ascii="Arial" w:hAnsi="Arial" w:cs="Arial"/>
                <w:sz w:val="22"/>
                <w:szCs w:val="22"/>
              </w:rPr>
            </w:pPr>
            <w:r>
              <w:rPr>
                <w:rFonts w:ascii="Arial" w:hAnsi="Arial" w:cs="Arial"/>
                <w:sz w:val="22"/>
                <w:szCs w:val="22"/>
              </w:rPr>
              <w:t>Student’s f</w:t>
            </w:r>
            <w:r w:rsidR="00636C0D">
              <w:rPr>
                <w:rFonts w:ascii="Arial" w:hAnsi="Arial" w:cs="Arial"/>
                <w:sz w:val="22"/>
                <w:szCs w:val="22"/>
              </w:rPr>
              <w:t xml:space="preserve">ailure or ineligibility for award was caused by </w:t>
            </w:r>
            <w:r w:rsidR="00636C0D" w:rsidRPr="00A73837">
              <w:rPr>
                <w:rFonts w:ascii="Arial" w:hAnsi="Arial" w:cs="Arial"/>
                <w:b/>
                <w:bCs/>
                <w:sz w:val="22"/>
                <w:szCs w:val="22"/>
              </w:rPr>
              <w:t>extenuating circumstances</w:t>
            </w:r>
            <w:r w:rsidR="00636C0D">
              <w:rPr>
                <w:rFonts w:ascii="Arial" w:hAnsi="Arial" w:cs="Arial"/>
                <w:sz w:val="22"/>
                <w:szCs w:val="22"/>
              </w:rPr>
              <w:t xml:space="preserve"> </w:t>
            </w:r>
            <w:r w:rsidRPr="006D6061">
              <w:rPr>
                <w:rFonts w:ascii="Arial" w:hAnsi="Arial" w:cs="Arial"/>
                <w:sz w:val="22"/>
                <w:szCs w:val="22"/>
              </w:rPr>
              <w:t>which have significantly disadvantaged them by comparison to</w:t>
            </w:r>
            <w:r>
              <w:rPr>
                <w:rFonts w:ascii="Arial" w:hAnsi="Arial" w:cs="Arial"/>
                <w:sz w:val="22"/>
                <w:szCs w:val="22"/>
              </w:rPr>
              <w:t xml:space="preserve"> </w:t>
            </w:r>
            <w:r w:rsidRPr="006D6061">
              <w:rPr>
                <w:rFonts w:ascii="Arial" w:hAnsi="Arial" w:cs="Arial"/>
                <w:sz w:val="22"/>
                <w:szCs w:val="22"/>
              </w:rPr>
              <w:t>their peers.</w:t>
            </w:r>
          </w:p>
        </w:tc>
        <w:tc>
          <w:tcPr>
            <w:tcW w:w="6662" w:type="dxa"/>
          </w:tcPr>
          <w:p w14:paraId="048E3981"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5F40B432" w14:textId="77777777" w:rsidR="00307B1E" w:rsidRDefault="00307B1E" w:rsidP="000C4DA6">
            <w:pPr>
              <w:rPr>
                <w:rFonts w:ascii="Arial" w:hAnsi="Arial" w:cs="Arial"/>
                <w:sz w:val="22"/>
                <w:szCs w:val="22"/>
              </w:rPr>
            </w:pPr>
          </w:p>
          <w:p w14:paraId="504DD40E" w14:textId="77777777" w:rsidR="00307B1E" w:rsidRDefault="00307B1E" w:rsidP="000C4DA6">
            <w:pPr>
              <w:rPr>
                <w:rFonts w:ascii="Arial" w:hAnsi="Arial" w:cs="Arial"/>
                <w:sz w:val="22"/>
                <w:szCs w:val="22"/>
              </w:rPr>
            </w:pPr>
          </w:p>
          <w:p w14:paraId="54CCFA85" w14:textId="77777777" w:rsidR="00307B1E" w:rsidRDefault="00307B1E" w:rsidP="000C4DA6">
            <w:pPr>
              <w:rPr>
                <w:rFonts w:ascii="Arial" w:hAnsi="Arial" w:cs="Arial"/>
                <w:sz w:val="22"/>
                <w:szCs w:val="22"/>
              </w:rPr>
            </w:pPr>
          </w:p>
          <w:p w14:paraId="56B3AD90" w14:textId="77777777" w:rsidR="00307B1E" w:rsidRPr="00F24ABD" w:rsidRDefault="00307B1E" w:rsidP="000C4DA6">
            <w:pPr>
              <w:rPr>
                <w:rFonts w:ascii="Arial" w:hAnsi="Arial" w:cs="Arial"/>
                <w:sz w:val="22"/>
                <w:szCs w:val="22"/>
              </w:rPr>
            </w:pPr>
          </w:p>
        </w:tc>
      </w:tr>
      <w:tr w:rsidR="00307B1E" w:rsidRPr="00F24ABD" w14:paraId="357CBCCE" w14:textId="77777777" w:rsidTr="00022CCC">
        <w:trPr>
          <w:trHeight w:val="2077"/>
        </w:trPr>
        <w:tc>
          <w:tcPr>
            <w:tcW w:w="562" w:type="dxa"/>
            <w:vMerge/>
          </w:tcPr>
          <w:p w14:paraId="5EBD3FF6" w14:textId="77777777" w:rsidR="00307B1E" w:rsidRDefault="00307B1E" w:rsidP="000C4DA6">
            <w:pPr>
              <w:rPr>
                <w:rFonts w:ascii="Arial" w:hAnsi="Arial" w:cs="Arial"/>
                <w:sz w:val="22"/>
                <w:szCs w:val="22"/>
              </w:rPr>
            </w:pPr>
          </w:p>
        </w:tc>
        <w:tc>
          <w:tcPr>
            <w:tcW w:w="3119" w:type="dxa"/>
            <w:vMerge/>
          </w:tcPr>
          <w:p w14:paraId="1D4BA2E6" w14:textId="77777777" w:rsidR="00307B1E" w:rsidRDefault="00307B1E" w:rsidP="000C4DA6">
            <w:pPr>
              <w:rPr>
                <w:rFonts w:ascii="Arial" w:hAnsi="Arial" w:cs="Arial"/>
                <w:sz w:val="22"/>
                <w:szCs w:val="22"/>
              </w:rPr>
            </w:pPr>
          </w:p>
        </w:tc>
        <w:tc>
          <w:tcPr>
            <w:tcW w:w="6662" w:type="dxa"/>
          </w:tcPr>
          <w:p w14:paraId="79B525EC" w14:textId="77777777" w:rsidR="00307B1E" w:rsidRDefault="00307B1E" w:rsidP="000C4DA6">
            <w:pPr>
              <w:rPr>
                <w:rFonts w:ascii="Arial" w:hAnsi="Arial" w:cs="Arial"/>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bookmarkStart w:id="2" w:name="_Hlk197510157"/>
      <w:tr w:rsidR="00636C0D" w:rsidRPr="00C52768" w14:paraId="4305C915" w14:textId="77777777" w:rsidTr="00022CCC">
        <w:trPr>
          <w:trHeight w:val="1823"/>
        </w:trPr>
        <w:tc>
          <w:tcPr>
            <w:tcW w:w="562" w:type="dxa"/>
            <w:vMerge w:val="restart"/>
          </w:tcPr>
          <w:p w14:paraId="5DE3EB5E" w14:textId="77777777" w:rsidR="00636C0D" w:rsidRDefault="00EB17FA" w:rsidP="000C4DA6">
            <w:pPr>
              <w:rPr>
                <w:rFonts w:ascii="Arial" w:hAnsi="Arial" w:cs="Arial"/>
                <w:b/>
                <w:bCs/>
                <w:sz w:val="22"/>
                <w:szCs w:val="22"/>
              </w:rPr>
            </w:pPr>
            <w:sdt>
              <w:sdtPr>
                <w:rPr>
                  <w:rFonts w:ascii="Arial" w:hAnsi="Arial" w:cs="Arial"/>
                  <w:sz w:val="22"/>
                  <w:szCs w:val="22"/>
                </w:rPr>
                <w:id w:val="1431707260"/>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BC94C25" w14:textId="520A4A78" w:rsidR="00636C0D" w:rsidRDefault="006D6061" w:rsidP="000C4DA6">
            <w:pPr>
              <w:rPr>
                <w:rFonts w:ascii="Arial" w:hAnsi="Arial" w:cs="Arial"/>
                <w:b/>
                <w:bCs/>
                <w:sz w:val="22"/>
                <w:szCs w:val="22"/>
              </w:rPr>
            </w:pPr>
            <w:r w:rsidRPr="006D6061">
              <w:rPr>
                <w:rFonts w:ascii="Arial" w:hAnsi="Arial" w:cs="Arial"/>
                <w:b/>
                <w:bCs/>
                <w:sz w:val="22"/>
                <w:szCs w:val="22"/>
              </w:rPr>
              <w:t>Significant new and relevant evidence</w:t>
            </w:r>
            <w:r w:rsidRPr="006D6061">
              <w:rPr>
                <w:rFonts w:ascii="Arial" w:hAnsi="Arial" w:cs="Arial"/>
                <w:sz w:val="22"/>
                <w:szCs w:val="22"/>
              </w:rPr>
              <w:t xml:space="preserve"> has come to light which could not have been presented at the time of the Panel’s decision.</w:t>
            </w:r>
          </w:p>
        </w:tc>
        <w:tc>
          <w:tcPr>
            <w:tcW w:w="6662" w:type="dxa"/>
          </w:tcPr>
          <w:p w14:paraId="447AD67F"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u w:val="single"/>
              </w:rPr>
              <w:t>Explanation</w:t>
            </w:r>
          </w:p>
          <w:p w14:paraId="3783A2AD" w14:textId="77777777" w:rsidR="00636C0D" w:rsidRDefault="00636C0D" w:rsidP="000C4DA6">
            <w:pPr>
              <w:rPr>
                <w:rFonts w:ascii="Arial" w:hAnsi="Arial" w:cs="Arial"/>
                <w:b/>
                <w:bCs/>
                <w:sz w:val="22"/>
                <w:szCs w:val="22"/>
              </w:rPr>
            </w:pPr>
          </w:p>
          <w:p w14:paraId="500486D6" w14:textId="77777777" w:rsidR="00636C0D" w:rsidRDefault="00636C0D" w:rsidP="000C4DA6">
            <w:pPr>
              <w:rPr>
                <w:rFonts w:ascii="Arial" w:hAnsi="Arial" w:cs="Arial"/>
                <w:b/>
                <w:bCs/>
                <w:sz w:val="22"/>
                <w:szCs w:val="22"/>
              </w:rPr>
            </w:pPr>
          </w:p>
          <w:p w14:paraId="58B59E3A" w14:textId="77777777" w:rsidR="00636C0D" w:rsidRDefault="00636C0D" w:rsidP="000C4DA6">
            <w:pPr>
              <w:rPr>
                <w:rFonts w:ascii="Arial" w:hAnsi="Arial" w:cs="Arial"/>
                <w:b/>
                <w:bCs/>
                <w:sz w:val="22"/>
                <w:szCs w:val="22"/>
              </w:rPr>
            </w:pPr>
          </w:p>
          <w:p w14:paraId="4A83F2C8" w14:textId="77777777" w:rsidR="00636C0D" w:rsidRPr="00C52768" w:rsidRDefault="00636C0D" w:rsidP="000C4DA6">
            <w:pPr>
              <w:rPr>
                <w:rFonts w:ascii="Arial" w:hAnsi="Arial" w:cs="Arial"/>
                <w:b/>
                <w:bCs/>
                <w:sz w:val="22"/>
                <w:szCs w:val="22"/>
              </w:rPr>
            </w:pPr>
          </w:p>
        </w:tc>
      </w:tr>
      <w:tr w:rsidR="00636C0D" w:rsidRPr="001245BF" w14:paraId="37C7A160" w14:textId="77777777" w:rsidTr="00022CCC">
        <w:trPr>
          <w:trHeight w:val="1823"/>
        </w:trPr>
        <w:tc>
          <w:tcPr>
            <w:tcW w:w="562" w:type="dxa"/>
            <w:vMerge/>
          </w:tcPr>
          <w:p w14:paraId="50001015" w14:textId="77777777" w:rsidR="00636C0D" w:rsidRDefault="00636C0D" w:rsidP="000C4DA6">
            <w:pPr>
              <w:rPr>
                <w:rFonts w:ascii="Arial" w:hAnsi="Arial" w:cs="Arial"/>
                <w:sz w:val="22"/>
                <w:szCs w:val="22"/>
              </w:rPr>
            </w:pPr>
          </w:p>
        </w:tc>
        <w:tc>
          <w:tcPr>
            <w:tcW w:w="3119" w:type="dxa"/>
            <w:vMerge/>
          </w:tcPr>
          <w:p w14:paraId="2D75CD39" w14:textId="77777777" w:rsidR="00636C0D" w:rsidRDefault="00636C0D" w:rsidP="000C4DA6">
            <w:pPr>
              <w:rPr>
                <w:rFonts w:ascii="Arial" w:hAnsi="Arial" w:cs="Arial"/>
                <w:sz w:val="22"/>
                <w:szCs w:val="22"/>
              </w:rPr>
            </w:pPr>
          </w:p>
        </w:tc>
        <w:tc>
          <w:tcPr>
            <w:tcW w:w="6662" w:type="dxa"/>
          </w:tcPr>
          <w:p w14:paraId="1B4EC426"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C52768" w14:paraId="165D689B" w14:textId="77777777" w:rsidTr="00022CCC">
        <w:trPr>
          <w:trHeight w:val="1823"/>
        </w:trPr>
        <w:tc>
          <w:tcPr>
            <w:tcW w:w="562" w:type="dxa"/>
            <w:vMerge w:val="restart"/>
          </w:tcPr>
          <w:p w14:paraId="0D63FE3C" w14:textId="5615CF5A" w:rsidR="00307B1E" w:rsidRDefault="00EB17FA" w:rsidP="000C4DA6">
            <w:pPr>
              <w:rPr>
                <w:rFonts w:ascii="Arial" w:hAnsi="Arial" w:cs="Arial"/>
                <w:b/>
                <w:bCs/>
                <w:sz w:val="22"/>
                <w:szCs w:val="22"/>
              </w:rPr>
            </w:pPr>
            <w:sdt>
              <w:sdtPr>
                <w:rPr>
                  <w:rFonts w:ascii="Arial" w:hAnsi="Arial" w:cs="Arial"/>
                  <w:sz w:val="22"/>
                  <w:szCs w:val="22"/>
                </w:rPr>
                <w:id w:val="533932646"/>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33B5F1D" w14:textId="3ACBF661" w:rsidR="00307B1E" w:rsidRDefault="006D6061" w:rsidP="000C4DA6">
            <w:pPr>
              <w:rPr>
                <w:rFonts w:ascii="Arial" w:hAnsi="Arial" w:cs="Arial"/>
                <w:b/>
                <w:bCs/>
                <w:sz w:val="22"/>
                <w:szCs w:val="22"/>
              </w:rPr>
            </w:pPr>
            <w:r>
              <w:rPr>
                <w:rFonts w:ascii="Arial" w:hAnsi="Arial" w:cs="Arial"/>
                <w:sz w:val="22"/>
                <w:szCs w:val="22"/>
              </w:rPr>
              <w:t>T</w:t>
            </w:r>
            <w:r w:rsidRPr="006D6061">
              <w:rPr>
                <w:rFonts w:ascii="Arial" w:hAnsi="Arial" w:cs="Arial"/>
                <w:sz w:val="22"/>
                <w:szCs w:val="22"/>
              </w:rPr>
              <w:t xml:space="preserve">here was an </w:t>
            </w:r>
            <w:r w:rsidRPr="006D6061">
              <w:rPr>
                <w:rFonts w:ascii="Arial" w:hAnsi="Arial" w:cs="Arial"/>
                <w:b/>
                <w:bCs/>
                <w:sz w:val="22"/>
                <w:szCs w:val="22"/>
              </w:rPr>
              <w:t>administrative error</w:t>
            </w:r>
            <w:r w:rsidRPr="006D6061">
              <w:rPr>
                <w:rFonts w:ascii="Arial" w:hAnsi="Arial" w:cs="Arial"/>
                <w:sz w:val="22"/>
                <w:szCs w:val="22"/>
              </w:rPr>
              <w:t xml:space="preserve"> which has significantly impacted a student's ability to progress.  </w:t>
            </w:r>
          </w:p>
        </w:tc>
        <w:tc>
          <w:tcPr>
            <w:tcW w:w="6662" w:type="dxa"/>
          </w:tcPr>
          <w:p w14:paraId="17BC898B"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36F56135" w14:textId="77777777" w:rsidR="00307B1E" w:rsidRDefault="00307B1E" w:rsidP="000C4DA6">
            <w:pPr>
              <w:rPr>
                <w:rFonts w:ascii="Arial" w:hAnsi="Arial" w:cs="Arial"/>
                <w:b/>
                <w:bCs/>
                <w:sz w:val="22"/>
                <w:szCs w:val="22"/>
              </w:rPr>
            </w:pPr>
          </w:p>
          <w:p w14:paraId="7E9EF236" w14:textId="77777777" w:rsidR="00307B1E" w:rsidRDefault="00307B1E" w:rsidP="000C4DA6">
            <w:pPr>
              <w:rPr>
                <w:rFonts w:ascii="Arial" w:hAnsi="Arial" w:cs="Arial"/>
                <w:b/>
                <w:bCs/>
                <w:sz w:val="22"/>
                <w:szCs w:val="22"/>
              </w:rPr>
            </w:pPr>
          </w:p>
          <w:p w14:paraId="32BEF828" w14:textId="77777777" w:rsidR="00307B1E" w:rsidRDefault="00307B1E" w:rsidP="000C4DA6">
            <w:pPr>
              <w:rPr>
                <w:rFonts w:ascii="Arial" w:hAnsi="Arial" w:cs="Arial"/>
                <w:b/>
                <w:bCs/>
                <w:sz w:val="22"/>
                <w:szCs w:val="22"/>
              </w:rPr>
            </w:pPr>
          </w:p>
          <w:p w14:paraId="6342D7CB" w14:textId="77777777" w:rsidR="00307B1E" w:rsidRPr="00C52768" w:rsidRDefault="00307B1E" w:rsidP="000C4DA6">
            <w:pPr>
              <w:rPr>
                <w:rFonts w:ascii="Arial" w:hAnsi="Arial" w:cs="Arial"/>
                <w:b/>
                <w:bCs/>
                <w:sz w:val="22"/>
                <w:szCs w:val="22"/>
              </w:rPr>
            </w:pPr>
          </w:p>
        </w:tc>
      </w:tr>
      <w:bookmarkEnd w:id="2"/>
      <w:tr w:rsidR="00636C0D" w:rsidRPr="00C52768" w14:paraId="23C65307" w14:textId="77777777" w:rsidTr="00022CCC">
        <w:trPr>
          <w:trHeight w:val="1668"/>
        </w:trPr>
        <w:tc>
          <w:tcPr>
            <w:tcW w:w="562" w:type="dxa"/>
            <w:vMerge/>
          </w:tcPr>
          <w:p w14:paraId="48ED33CB" w14:textId="77777777" w:rsidR="00636C0D" w:rsidRDefault="00636C0D" w:rsidP="000C4DA6">
            <w:pPr>
              <w:rPr>
                <w:rFonts w:ascii="Arial" w:hAnsi="Arial" w:cs="Arial"/>
                <w:sz w:val="22"/>
                <w:szCs w:val="22"/>
              </w:rPr>
            </w:pPr>
          </w:p>
        </w:tc>
        <w:tc>
          <w:tcPr>
            <w:tcW w:w="3119" w:type="dxa"/>
            <w:vMerge/>
          </w:tcPr>
          <w:p w14:paraId="4EE8D32E" w14:textId="77777777" w:rsidR="00636C0D" w:rsidRDefault="00636C0D" w:rsidP="000C4DA6">
            <w:pPr>
              <w:rPr>
                <w:rFonts w:ascii="Arial" w:hAnsi="Arial" w:cs="Arial"/>
                <w:sz w:val="22"/>
                <w:szCs w:val="22"/>
              </w:rPr>
            </w:pPr>
          </w:p>
        </w:tc>
        <w:tc>
          <w:tcPr>
            <w:tcW w:w="6662" w:type="dxa"/>
          </w:tcPr>
          <w:p w14:paraId="54FA5CC8" w14:textId="6DB2A0CB"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0C3019" w:rsidRPr="00610049" w14:paraId="3FED8ECD" w14:textId="77777777" w:rsidTr="00022CCC">
        <w:tc>
          <w:tcPr>
            <w:tcW w:w="3681" w:type="dxa"/>
            <w:gridSpan w:val="2"/>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662"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C775C" w14:textId="77777777" w:rsidR="00EB17FA" w:rsidRDefault="00EB17FA">
      <w:r>
        <w:separator/>
      </w:r>
    </w:p>
  </w:endnote>
  <w:endnote w:type="continuationSeparator" w:id="0">
    <w:p w14:paraId="5E270067" w14:textId="77777777" w:rsidR="00EB17FA" w:rsidRDefault="00EB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F85B1173-3902-40B0-A7A8-22585F4656A2}"/>
    <w:embedBold r:id="rId2" w:fontKey="{5481806A-A0B1-493A-BD2A-80C9F09296ED}"/>
    <w:embedItalic r:id="rId3" w:fontKey="{AA59758A-9328-49FA-88EA-EB67EC55D863}"/>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2AD4878-B610-435B-ACA5-D4268D70B02C}"/>
    <w:embedBold r:id="rId5" w:fontKey="{F76FAC98-D327-4113-AD25-E8758877A358}"/>
    <w:embedItalic r:id="rId6" w:fontKey="{CC92CFE7-E720-42FC-B50F-F9DB1E29E6B5}"/>
    <w:embedBoldItalic r:id="rId7" w:fontKey="{6053AA59-5A87-45C1-88D4-F683D48C556C}"/>
  </w:font>
  <w:font w:name="Calibri Light">
    <w:panose1 w:val="020F0302020204030204"/>
    <w:charset w:val="00"/>
    <w:family w:val="swiss"/>
    <w:pitch w:val="variable"/>
    <w:sig w:usb0="E4002EFF" w:usb1="C200247B" w:usb2="00000009" w:usb3="00000000" w:csb0="000001FF" w:csb1="00000000"/>
    <w:embedRegular r:id="rId8" w:fontKey="{3CFCC632-194F-4371-8DB1-86947F0385E5}"/>
    <w:embedBold r:id="rId9" w:fontKey="{464DDC19-62E5-472F-B81C-5B0076040BC1}"/>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77BEAEF-8F12-4552-ACF1-63FEC4C2F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16A5" w14:textId="77777777" w:rsidR="007815F5" w:rsidRPr="00143FA8" w:rsidRDefault="007815F5" w:rsidP="001827D8">
    <w:pPr>
      <w:pStyle w:val="FooterBold"/>
      <w:rPr>
        <w:b w:val="0"/>
      </w:rPr>
    </w:pPr>
    <w:bookmarkStart w:id="3" w:name="RVCFoot2"/>
  </w:p>
  <w:p w14:paraId="0D3E73D0" w14:textId="77777777" w:rsidR="007815F5" w:rsidRPr="00B54CD8" w:rsidRDefault="007815F5" w:rsidP="001827D8">
    <w:pPr>
      <w:pStyle w:val="FooterBold"/>
    </w:pPr>
    <w:bookmarkStart w:id="4" w:name="RVCDept2"/>
    <w:bookmarkEnd w:id="4"/>
  </w:p>
  <w:p w14:paraId="2FEDAB10" w14:textId="77777777" w:rsidR="007815F5" w:rsidRPr="00F433D8" w:rsidRDefault="00A73BA7" w:rsidP="001827D8">
    <w:pPr>
      <w:pStyle w:val="Footer"/>
      <w:rPr>
        <w:rFonts w:ascii="Arial" w:hAnsi="Arial" w:cs="Arial"/>
      </w:rPr>
    </w:pPr>
    <w:bookmarkStart w:id="5" w:name="RVCAddress2"/>
    <w:r w:rsidRPr="00F433D8">
      <w:rPr>
        <w:rFonts w:ascii="Arial" w:hAnsi="Arial" w:cs="Arial"/>
      </w:rPr>
      <w:t xml:space="preserve">Royal Veterinary College, Hawkshead Lane, North </w:t>
    </w:r>
    <w:proofErr w:type="spellStart"/>
    <w:r w:rsidRPr="00F433D8">
      <w:rPr>
        <w:rFonts w:ascii="Arial" w:hAnsi="Arial" w:cs="Arial"/>
      </w:rPr>
      <w:t>Mymms</w:t>
    </w:r>
    <w:proofErr w:type="spellEnd"/>
    <w:r w:rsidRPr="00F433D8">
      <w:rPr>
        <w:rFonts w:ascii="Arial" w:hAnsi="Arial" w:cs="Arial"/>
      </w:rPr>
      <w:t>, Hatfield, Hertfordshire, AL9 7TA</w:t>
    </w:r>
    <w:bookmarkEnd w:id="5"/>
  </w:p>
  <w:p w14:paraId="4BC84DA2" w14:textId="77777777" w:rsidR="007815F5" w:rsidRPr="00F433D8" w:rsidRDefault="00A73BA7" w:rsidP="001827D8">
    <w:pPr>
      <w:pStyle w:val="Footer"/>
      <w:rPr>
        <w:rFonts w:ascii="Arial" w:hAnsi="Arial" w:cs="Arial"/>
      </w:rPr>
    </w:pPr>
    <w:bookmarkStart w:id="6" w:name="RVCInfo2"/>
    <w:bookmarkEnd w:id="3"/>
    <w:r w:rsidRPr="00F433D8">
      <w:rPr>
        <w:rFonts w:ascii="Arial" w:hAnsi="Arial" w:cs="Arial"/>
      </w:rPr>
      <w:t>Tel: +44 (0)1707 666333 Fax: +44 (0)1707 652090 Email: info@rvc.ac.uk</w:t>
    </w:r>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076F" w14:textId="77777777" w:rsidR="007815F5" w:rsidRPr="006D3E27" w:rsidRDefault="007815F5" w:rsidP="006D3E27">
    <w:pPr>
      <w:pStyle w:val="Footer"/>
    </w:pPr>
    <w:bookmarkStart w:id="9" w:name="RVCFoot1"/>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EE6C" w14:textId="77777777" w:rsidR="00EB17FA" w:rsidRDefault="00EB17FA">
      <w:r>
        <w:separator/>
      </w:r>
    </w:p>
  </w:footnote>
  <w:footnote w:type="continuationSeparator" w:id="0">
    <w:p w14:paraId="2143EFA9" w14:textId="77777777" w:rsidR="00EB17FA" w:rsidRDefault="00EB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7"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7"/>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8"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8"/>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C52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5"/>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3"/>
  </w:num>
  <w:num w:numId="16" w16cid:durableId="1177308737">
    <w:abstractNumId w:val="14"/>
  </w:num>
  <w:num w:numId="17" w16cid:durableId="1547839308">
    <w:abstractNumId w:val="16"/>
  </w:num>
  <w:num w:numId="18" w16cid:durableId="1240482636">
    <w:abstractNumId w:val="18"/>
  </w:num>
  <w:num w:numId="19" w16cid:durableId="2107726646">
    <w:abstractNumId w:val="17"/>
  </w:num>
  <w:num w:numId="20" w16cid:durableId="1069756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22CCC"/>
    <w:rsid w:val="000348FB"/>
    <w:rsid w:val="00044535"/>
    <w:rsid w:val="00046E14"/>
    <w:rsid w:val="00057247"/>
    <w:rsid w:val="000A6D76"/>
    <w:rsid w:val="000B1B34"/>
    <w:rsid w:val="000B3173"/>
    <w:rsid w:val="000C3019"/>
    <w:rsid w:val="00103086"/>
    <w:rsid w:val="00132BB5"/>
    <w:rsid w:val="00143FA8"/>
    <w:rsid w:val="00165F85"/>
    <w:rsid w:val="0017433F"/>
    <w:rsid w:val="001827D8"/>
    <w:rsid w:val="001A378F"/>
    <w:rsid w:val="001B728D"/>
    <w:rsid w:val="001C240B"/>
    <w:rsid w:val="001C4750"/>
    <w:rsid w:val="002021E1"/>
    <w:rsid w:val="00205AB2"/>
    <w:rsid w:val="00213548"/>
    <w:rsid w:val="002259D4"/>
    <w:rsid w:val="00235EF3"/>
    <w:rsid w:val="00235EFF"/>
    <w:rsid w:val="00265569"/>
    <w:rsid w:val="00277AAE"/>
    <w:rsid w:val="00287E2E"/>
    <w:rsid w:val="00296CA3"/>
    <w:rsid w:val="002A01AC"/>
    <w:rsid w:val="002A37F8"/>
    <w:rsid w:val="002B3704"/>
    <w:rsid w:val="002C16F9"/>
    <w:rsid w:val="002D1098"/>
    <w:rsid w:val="002E25CD"/>
    <w:rsid w:val="002E3E80"/>
    <w:rsid w:val="002F5563"/>
    <w:rsid w:val="002F7098"/>
    <w:rsid w:val="00307B1E"/>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6A8A"/>
    <w:rsid w:val="0049783A"/>
    <w:rsid w:val="004B66C4"/>
    <w:rsid w:val="004C4508"/>
    <w:rsid w:val="004E064C"/>
    <w:rsid w:val="004F3A1C"/>
    <w:rsid w:val="00505D2E"/>
    <w:rsid w:val="0053207C"/>
    <w:rsid w:val="005463FE"/>
    <w:rsid w:val="00552586"/>
    <w:rsid w:val="00553AAB"/>
    <w:rsid w:val="00554E04"/>
    <w:rsid w:val="005B14CC"/>
    <w:rsid w:val="005B7EC2"/>
    <w:rsid w:val="005C1825"/>
    <w:rsid w:val="005D3EB3"/>
    <w:rsid w:val="005E3D13"/>
    <w:rsid w:val="005E3EC3"/>
    <w:rsid w:val="006034D0"/>
    <w:rsid w:val="00610049"/>
    <w:rsid w:val="00636C0D"/>
    <w:rsid w:val="00637EB0"/>
    <w:rsid w:val="00645E57"/>
    <w:rsid w:val="00653221"/>
    <w:rsid w:val="00672436"/>
    <w:rsid w:val="00681195"/>
    <w:rsid w:val="00692C2F"/>
    <w:rsid w:val="006D1FBE"/>
    <w:rsid w:val="006D2EFB"/>
    <w:rsid w:val="006D3E27"/>
    <w:rsid w:val="006D6061"/>
    <w:rsid w:val="00717486"/>
    <w:rsid w:val="007261D3"/>
    <w:rsid w:val="0074673B"/>
    <w:rsid w:val="007522D8"/>
    <w:rsid w:val="00756EBD"/>
    <w:rsid w:val="0076116D"/>
    <w:rsid w:val="0076599E"/>
    <w:rsid w:val="007815F5"/>
    <w:rsid w:val="00785238"/>
    <w:rsid w:val="007E6B43"/>
    <w:rsid w:val="007F123B"/>
    <w:rsid w:val="0080631B"/>
    <w:rsid w:val="00831E3F"/>
    <w:rsid w:val="00856287"/>
    <w:rsid w:val="008719D1"/>
    <w:rsid w:val="0087412B"/>
    <w:rsid w:val="008D4541"/>
    <w:rsid w:val="008E26A7"/>
    <w:rsid w:val="00911E0C"/>
    <w:rsid w:val="00911E7C"/>
    <w:rsid w:val="009147C9"/>
    <w:rsid w:val="00930938"/>
    <w:rsid w:val="00937874"/>
    <w:rsid w:val="00960130"/>
    <w:rsid w:val="00974C0C"/>
    <w:rsid w:val="00986721"/>
    <w:rsid w:val="009A1A2B"/>
    <w:rsid w:val="009A4EC0"/>
    <w:rsid w:val="009B03E3"/>
    <w:rsid w:val="009E6EE3"/>
    <w:rsid w:val="00A05CE6"/>
    <w:rsid w:val="00A22B6C"/>
    <w:rsid w:val="00A30177"/>
    <w:rsid w:val="00A37A17"/>
    <w:rsid w:val="00A43B9F"/>
    <w:rsid w:val="00A54624"/>
    <w:rsid w:val="00A676DE"/>
    <w:rsid w:val="00A73178"/>
    <w:rsid w:val="00A73837"/>
    <w:rsid w:val="00A73BA7"/>
    <w:rsid w:val="00A801E1"/>
    <w:rsid w:val="00AC5C9E"/>
    <w:rsid w:val="00AC6897"/>
    <w:rsid w:val="00AF3D4E"/>
    <w:rsid w:val="00B327DA"/>
    <w:rsid w:val="00B42C3B"/>
    <w:rsid w:val="00B62D0F"/>
    <w:rsid w:val="00B7170B"/>
    <w:rsid w:val="00BA33E1"/>
    <w:rsid w:val="00BB717D"/>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34F52"/>
    <w:rsid w:val="00D41214"/>
    <w:rsid w:val="00DA3C74"/>
    <w:rsid w:val="00DC1DB9"/>
    <w:rsid w:val="00DD4676"/>
    <w:rsid w:val="00E0301D"/>
    <w:rsid w:val="00E06D94"/>
    <w:rsid w:val="00E17781"/>
    <w:rsid w:val="00E20717"/>
    <w:rsid w:val="00E31B00"/>
    <w:rsid w:val="00E604E8"/>
    <w:rsid w:val="00E61CF3"/>
    <w:rsid w:val="00E63120"/>
    <w:rsid w:val="00E635D4"/>
    <w:rsid w:val="00E74848"/>
    <w:rsid w:val="00EA26B5"/>
    <w:rsid w:val="00EB17FA"/>
    <w:rsid w:val="00EC4972"/>
    <w:rsid w:val="00EC6648"/>
    <w:rsid w:val="00EF0735"/>
    <w:rsid w:val="00F154D2"/>
    <w:rsid w:val="00F31CCD"/>
    <w:rsid w:val="00F40A7B"/>
    <w:rsid w:val="00F41677"/>
    <w:rsid w:val="00F433D8"/>
    <w:rsid w:val="00F76C31"/>
    <w:rsid w:val="00FA029C"/>
    <w:rsid w:val="00FA3582"/>
    <w:rsid w:val="00FA44E2"/>
    <w:rsid w:val="00FB09E4"/>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FollowedHyperlink">
    <w:name w:val="FollowedHyperlink"/>
    <w:basedOn w:val="DefaultParagraphFont"/>
    <w:rsid w:val="00756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vc.ac.uk/about/the-rvc/academic-quality-regulations-procedur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101</TotalTime>
  <Pages>4</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Crane, Lindsey</cp:lastModifiedBy>
  <cp:revision>9</cp:revision>
  <dcterms:created xsi:type="dcterms:W3CDTF">2025-05-07T09:59:00Z</dcterms:created>
  <dcterms:modified xsi:type="dcterms:W3CDTF">2025-12-24T11:01:00Z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f2c434fadeca501d0e73d489b7a2a12b83c12fa9cd6069a2eb93ce1fcd25b9c5</vt:lpwstr>
  </property>
</Properties>
</file>